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2A0E526F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CD2096" w:rsidRPr="00CD2096">
        <w:t xml:space="preserve"> </w:t>
      </w:r>
      <w:r w:rsidR="00D256D7" w:rsidRPr="00D256D7">
        <w:rPr>
          <w:sz w:val="24"/>
          <w:szCs w:val="24"/>
        </w:rPr>
        <w:t>MUML/2026/290</w:t>
      </w:r>
      <w:r w:rsidR="00952C15">
        <w:rPr>
          <w:sz w:val="24"/>
          <w:szCs w:val="24"/>
        </w:rPr>
        <w:t>61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2D600F07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952C15" w:rsidRPr="00952C15">
        <w:rPr>
          <w:b/>
          <w:bCs/>
          <w:sz w:val="24"/>
        </w:rPr>
        <w:t>Za lepší Mariánské Lázně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2C0808">
        <w:rPr>
          <w:sz w:val="24"/>
        </w:rPr>
        <w:t>sdružení politických stran a 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D47BAD">
        <w:rPr>
          <w:b/>
          <w:bCs/>
          <w:sz w:val="24"/>
        </w:rPr>
        <w:t>Mariánské Lázně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291ED22D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BD3A73">
        <w:rPr>
          <w:sz w:val="24"/>
        </w:rPr>
        <w:t>sdružení politických stran a nezávislých kandidátů</w:t>
      </w:r>
    </w:p>
    <w:p w14:paraId="6E16DF22" w14:textId="77777777" w:rsidR="00CD2096" w:rsidRPr="009B0A63" w:rsidRDefault="00CD2096" w:rsidP="003F6DD5">
      <w:pPr>
        <w:rPr>
          <w:sz w:val="26"/>
          <w:szCs w:val="26"/>
        </w:rPr>
      </w:pPr>
    </w:p>
    <w:bookmarkEnd w:id="0"/>
    <w:p w14:paraId="21B62824" w14:textId="1ACF757D" w:rsidR="00CD2096" w:rsidRDefault="00AD102A" w:rsidP="003F6DD5">
      <w:pPr>
        <w:jc w:val="center"/>
        <w:rPr>
          <w:b/>
          <w:bCs/>
          <w:sz w:val="26"/>
          <w:szCs w:val="26"/>
        </w:rPr>
      </w:pPr>
      <w:r w:rsidRPr="00952C15">
        <w:rPr>
          <w:b/>
          <w:bCs/>
          <w:sz w:val="24"/>
        </w:rPr>
        <w:t>Za lepší Mariánské Lázně</w:t>
      </w:r>
      <w:r w:rsidRPr="009B0A63">
        <w:rPr>
          <w:b/>
          <w:bCs/>
          <w:sz w:val="26"/>
          <w:szCs w:val="26"/>
        </w:rPr>
        <w:t xml:space="preserve"> </w:t>
      </w:r>
    </w:p>
    <w:p w14:paraId="146FABE3" w14:textId="77777777" w:rsidR="009B0A63" w:rsidRPr="009B0A63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2645F18B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9B0A63">
        <w:rPr>
          <w:sz w:val="24"/>
        </w:rPr>
        <w:t>0</w:t>
      </w:r>
      <w:r w:rsidR="00AD102A">
        <w:rPr>
          <w:sz w:val="24"/>
        </w:rPr>
        <w:t>4</w:t>
      </w:r>
      <w:r w:rsidR="009B0A63">
        <w:rPr>
          <w:sz w:val="24"/>
        </w:rPr>
        <w:t>.08</w:t>
      </w:r>
      <w:r w:rsidR="00FE00BA" w:rsidRPr="00431D9A">
        <w:rPr>
          <w:sz w:val="24"/>
        </w:rPr>
        <w:t>.2026 v 1</w:t>
      </w:r>
      <w:r w:rsidR="00AD102A">
        <w:rPr>
          <w:sz w:val="24"/>
        </w:rPr>
        <w:t>1</w:t>
      </w:r>
      <w:r w:rsidR="00FE00BA" w:rsidRPr="00431D9A">
        <w:rPr>
          <w:sz w:val="24"/>
        </w:rPr>
        <w:t>:</w:t>
      </w:r>
      <w:r w:rsidR="00AD102A">
        <w:rPr>
          <w:sz w:val="24"/>
        </w:rPr>
        <w:t>4</w:t>
      </w:r>
      <w:r w:rsidR="00FE00BA" w:rsidRPr="00431D9A">
        <w:rPr>
          <w:sz w:val="24"/>
        </w:rPr>
        <w:t>0 hodin zmocněncem výše uvedené volební strany pan</w:t>
      </w:r>
      <w:r w:rsidR="009B0A63">
        <w:rPr>
          <w:sz w:val="24"/>
        </w:rPr>
        <w:t xml:space="preserve">em </w:t>
      </w:r>
      <w:r w:rsidR="00AD102A">
        <w:rPr>
          <w:sz w:val="24"/>
        </w:rPr>
        <w:t xml:space="preserve">MgA. </w:t>
      </w:r>
      <w:r w:rsidR="00B963D2">
        <w:rPr>
          <w:sz w:val="24"/>
        </w:rPr>
        <w:t xml:space="preserve">Lucií </w:t>
      </w:r>
      <w:proofErr w:type="spellStart"/>
      <w:r w:rsidR="00B963D2">
        <w:rPr>
          <w:sz w:val="24"/>
        </w:rPr>
        <w:t>Pumprovou</w:t>
      </w:r>
      <w:proofErr w:type="spellEnd"/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9B0A63">
        <w:rPr>
          <w:sz w:val="24"/>
        </w:rPr>
        <w:t>Mariánské Lázně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2C4AFC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9B0A63">
        <w:rPr>
          <w:sz w:val="24"/>
        </w:rPr>
        <w:t>21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62C1976A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CD2096">
        <w:rPr>
          <w:sz w:val="24"/>
        </w:rPr>
        <w:t xml:space="preserve"> </w:t>
      </w:r>
      <w:r w:rsidR="00B963D2">
        <w:rPr>
          <w:sz w:val="24"/>
        </w:rPr>
        <w:t xml:space="preserve">MgA. Lucie </w:t>
      </w:r>
      <w:proofErr w:type="spellStart"/>
      <w:r w:rsidR="00B963D2">
        <w:rPr>
          <w:sz w:val="24"/>
        </w:rPr>
        <w:t>Pumprová</w:t>
      </w:r>
      <w:proofErr w:type="spellEnd"/>
      <w:r w:rsidR="00B963D2">
        <w:rPr>
          <w:sz w:val="24"/>
        </w:rPr>
        <w:t>, Zádub</w:t>
      </w:r>
      <w:r w:rsidR="00543076">
        <w:rPr>
          <w:sz w:val="24"/>
        </w:rPr>
        <w:t xml:space="preserve">103, </w:t>
      </w:r>
      <w:proofErr w:type="spellStart"/>
      <w:r w:rsidR="00543076">
        <w:rPr>
          <w:sz w:val="24"/>
        </w:rPr>
        <w:t>Zádub-Závišín</w:t>
      </w:r>
      <w:proofErr w:type="spellEnd"/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B1C08" w14:textId="77777777" w:rsidR="006419E2" w:rsidRDefault="006419E2">
      <w:r>
        <w:separator/>
      </w:r>
    </w:p>
  </w:endnote>
  <w:endnote w:type="continuationSeparator" w:id="0">
    <w:p w14:paraId="662AE20F" w14:textId="77777777" w:rsidR="006419E2" w:rsidRDefault="0064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7F3AB" w14:textId="77777777" w:rsidR="006419E2" w:rsidRDefault="006419E2">
      <w:r>
        <w:separator/>
      </w:r>
    </w:p>
  </w:footnote>
  <w:footnote w:type="continuationSeparator" w:id="0">
    <w:p w14:paraId="39278F0E" w14:textId="77777777" w:rsidR="006419E2" w:rsidRDefault="0064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448289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145B4"/>
    <w:rsid w:val="00037129"/>
    <w:rsid w:val="00073907"/>
    <w:rsid w:val="000D1ECC"/>
    <w:rsid w:val="000E786D"/>
    <w:rsid w:val="00126AE2"/>
    <w:rsid w:val="00131C78"/>
    <w:rsid w:val="00185A82"/>
    <w:rsid w:val="00192863"/>
    <w:rsid w:val="001A09C6"/>
    <w:rsid w:val="001C75E0"/>
    <w:rsid w:val="00212CDC"/>
    <w:rsid w:val="00224E1E"/>
    <w:rsid w:val="002330AD"/>
    <w:rsid w:val="002517DA"/>
    <w:rsid w:val="00257C5F"/>
    <w:rsid w:val="002C0808"/>
    <w:rsid w:val="002C278B"/>
    <w:rsid w:val="002F351E"/>
    <w:rsid w:val="002F5089"/>
    <w:rsid w:val="003028F1"/>
    <w:rsid w:val="00310C4C"/>
    <w:rsid w:val="00327D71"/>
    <w:rsid w:val="00343157"/>
    <w:rsid w:val="00344846"/>
    <w:rsid w:val="00363CC2"/>
    <w:rsid w:val="00373C34"/>
    <w:rsid w:val="00381359"/>
    <w:rsid w:val="003B11B5"/>
    <w:rsid w:val="003B643E"/>
    <w:rsid w:val="003C5814"/>
    <w:rsid w:val="003D6A36"/>
    <w:rsid w:val="003E20A3"/>
    <w:rsid w:val="003F6DD5"/>
    <w:rsid w:val="00431D9A"/>
    <w:rsid w:val="00443CDF"/>
    <w:rsid w:val="00452EA6"/>
    <w:rsid w:val="004614B9"/>
    <w:rsid w:val="004732F7"/>
    <w:rsid w:val="004761A5"/>
    <w:rsid w:val="00487CC5"/>
    <w:rsid w:val="004D4E3F"/>
    <w:rsid w:val="00505826"/>
    <w:rsid w:val="00527C4A"/>
    <w:rsid w:val="00536942"/>
    <w:rsid w:val="00543076"/>
    <w:rsid w:val="00544177"/>
    <w:rsid w:val="00582019"/>
    <w:rsid w:val="00596347"/>
    <w:rsid w:val="005A4801"/>
    <w:rsid w:val="005E486B"/>
    <w:rsid w:val="005F37DE"/>
    <w:rsid w:val="005F3B7A"/>
    <w:rsid w:val="006232C0"/>
    <w:rsid w:val="00636FE5"/>
    <w:rsid w:val="006379AE"/>
    <w:rsid w:val="006419E2"/>
    <w:rsid w:val="006472AF"/>
    <w:rsid w:val="00670C55"/>
    <w:rsid w:val="0067605B"/>
    <w:rsid w:val="00695D61"/>
    <w:rsid w:val="006B01DA"/>
    <w:rsid w:val="006B2BDD"/>
    <w:rsid w:val="006B4590"/>
    <w:rsid w:val="006D1834"/>
    <w:rsid w:val="006F4638"/>
    <w:rsid w:val="006F5056"/>
    <w:rsid w:val="00702A89"/>
    <w:rsid w:val="00706A64"/>
    <w:rsid w:val="00742046"/>
    <w:rsid w:val="00754E2B"/>
    <w:rsid w:val="00775DB8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807AE8"/>
    <w:rsid w:val="00846902"/>
    <w:rsid w:val="00853EFF"/>
    <w:rsid w:val="008C3A68"/>
    <w:rsid w:val="008C5857"/>
    <w:rsid w:val="00902C8C"/>
    <w:rsid w:val="009079DA"/>
    <w:rsid w:val="00934CE8"/>
    <w:rsid w:val="009451D8"/>
    <w:rsid w:val="00952C15"/>
    <w:rsid w:val="00954A18"/>
    <w:rsid w:val="0096718E"/>
    <w:rsid w:val="009754E9"/>
    <w:rsid w:val="00982652"/>
    <w:rsid w:val="009867EF"/>
    <w:rsid w:val="00993A7B"/>
    <w:rsid w:val="009A7E75"/>
    <w:rsid w:val="009B06FD"/>
    <w:rsid w:val="009B0A63"/>
    <w:rsid w:val="009B29FB"/>
    <w:rsid w:val="009C5824"/>
    <w:rsid w:val="009C5C85"/>
    <w:rsid w:val="009D334F"/>
    <w:rsid w:val="00A02F71"/>
    <w:rsid w:val="00A04425"/>
    <w:rsid w:val="00A20396"/>
    <w:rsid w:val="00A254FE"/>
    <w:rsid w:val="00A36185"/>
    <w:rsid w:val="00A4134B"/>
    <w:rsid w:val="00A41F9F"/>
    <w:rsid w:val="00A4265A"/>
    <w:rsid w:val="00A51156"/>
    <w:rsid w:val="00A65325"/>
    <w:rsid w:val="00AD102A"/>
    <w:rsid w:val="00B22E4C"/>
    <w:rsid w:val="00B3125F"/>
    <w:rsid w:val="00B412A5"/>
    <w:rsid w:val="00B459BB"/>
    <w:rsid w:val="00B50DB3"/>
    <w:rsid w:val="00B56B75"/>
    <w:rsid w:val="00B8241D"/>
    <w:rsid w:val="00B82986"/>
    <w:rsid w:val="00B963D2"/>
    <w:rsid w:val="00B96BDE"/>
    <w:rsid w:val="00BB25BB"/>
    <w:rsid w:val="00BD3A73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CD2096"/>
    <w:rsid w:val="00D110B1"/>
    <w:rsid w:val="00D1183F"/>
    <w:rsid w:val="00D256D7"/>
    <w:rsid w:val="00D32A98"/>
    <w:rsid w:val="00D40129"/>
    <w:rsid w:val="00D44361"/>
    <w:rsid w:val="00D47BAD"/>
    <w:rsid w:val="00D87B48"/>
    <w:rsid w:val="00D9442C"/>
    <w:rsid w:val="00DA7C59"/>
    <w:rsid w:val="00DD0FF1"/>
    <w:rsid w:val="00DD2417"/>
    <w:rsid w:val="00DF68E3"/>
    <w:rsid w:val="00E058FE"/>
    <w:rsid w:val="00E17592"/>
    <w:rsid w:val="00E24655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044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6</TotalTime>
  <Pages>1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9</cp:revision>
  <cp:lastPrinted>2026-08-05T13:15:00Z</cp:lastPrinted>
  <dcterms:created xsi:type="dcterms:W3CDTF">2026-08-05T13:11:00Z</dcterms:created>
  <dcterms:modified xsi:type="dcterms:W3CDTF">2026-08-05T13:18:00Z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