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3ABE82A6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CD2096" w:rsidRPr="00CD2096">
        <w:t xml:space="preserve"> </w:t>
      </w:r>
      <w:r w:rsidR="00064CCA" w:rsidRPr="00064CCA">
        <w:rPr>
          <w:sz w:val="24"/>
          <w:szCs w:val="24"/>
        </w:rPr>
        <w:t>MUML/2026/29153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5F75765E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064CCA" w:rsidRPr="003A2A15">
        <w:rPr>
          <w:b/>
          <w:bCs/>
          <w:sz w:val="24"/>
        </w:rPr>
        <w:t xml:space="preserve">STAROSTOVÉ </w:t>
      </w:r>
      <w:r w:rsidR="003A2A15" w:rsidRPr="003A2A15">
        <w:rPr>
          <w:b/>
          <w:bCs/>
          <w:sz w:val="24"/>
        </w:rPr>
        <w:t>A NEZÁVISLÍ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073907">
        <w:rPr>
          <w:sz w:val="24"/>
        </w:rPr>
        <w:t>politického hnutí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5EE4AF7B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A41258">
        <w:rPr>
          <w:sz w:val="24"/>
        </w:rPr>
        <w:t>politické hnutí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5CD357C5" w:rsidR="00CD2096" w:rsidRDefault="003A2A15" w:rsidP="003F6DD5">
      <w:pPr>
        <w:jc w:val="center"/>
        <w:rPr>
          <w:b/>
          <w:bCs/>
          <w:sz w:val="26"/>
          <w:szCs w:val="26"/>
        </w:rPr>
      </w:pPr>
      <w:r w:rsidRPr="003A2A15">
        <w:rPr>
          <w:b/>
          <w:bCs/>
          <w:sz w:val="24"/>
        </w:rPr>
        <w:t>STAROSTOVÉ A NEZÁVISLÍ</w:t>
      </w:r>
    </w:p>
    <w:p w14:paraId="146FABE3" w14:textId="77777777" w:rsidR="009B0A63" w:rsidRPr="009B0A63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0FA4B09E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CB5387">
        <w:rPr>
          <w:sz w:val="24"/>
        </w:rPr>
        <w:t>28</w:t>
      </w:r>
      <w:r w:rsidR="009B0A63">
        <w:rPr>
          <w:sz w:val="24"/>
        </w:rPr>
        <w:t>.0</w:t>
      </w:r>
      <w:r w:rsidR="00CB5387">
        <w:rPr>
          <w:sz w:val="24"/>
        </w:rPr>
        <w:t>7</w:t>
      </w:r>
      <w:r w:rsidR="00FE00BA" w:rsidRPr="00431D9A">
        <w:rPr>
          <w:sz w:val="24"/>
        </w:rPr>
        <w:t>.2026 v </w:t>
      </w:r>
      <w:r w:rsidR="00CB5387">
        <w:rPr>
          <w:sz w:val="24"/>
        </w:rPr>
        <w:t>07</w:t>
      </w:r>
      <w:r w:rsidR="00FE00BA" w:rsidRPr="00431D9A">
        <w:rPr>
          <w:sz w:val="24"/>
        </w:rPr>
        <w:t>:</w:t>
      </w:r>
      <w:r w:rsidR="00CB5387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0E4D2D">
        <w:rPr>
          <w:sz w:val="24"/>
        </w:rPr>
        <w:t xml:space="preserve">í </w:t>
      </w:r>
      <w:r w:rsidR="009B0A63">
        <w:rPr>
          <w:sz w:val="24"/>
        </w:rPr>
        <w:t xml:space="preserve">Ing. </w:t>
      </w:r>
      <w:r w:rsidR="000E4D2D">
        <w:rPr>
          <w:sz w:val="24"/>
        </w:rPr>
        <w:t>Zorou Rákosovou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5E5B4857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EA0AD8">
        <w:rPr>
          <w:sz w:val="24"/>
        </w:rPr>
        <w:t xml:space="preserve">Ing. </w:t>
      </w:r>
      <w:r w:rsidR="000E4D2D">
        <w:rPr>
          <w:sz w:val="24"/>
        </w:rPr>
        <w:t xml:space="preserve">Zora Rákosová, </w:t>
      </w:r>
      <w:r w:rsidR="00B453F5">
        <w:rPr>
          <w:sz w:val="24"/>
        </w:rPr>
        <w:t>Jiráskova 454/2, Mariánské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64E8" w14:textId="77777777" w:rsidR="00A1222F" w:rsidRDefault="00A1222F">
      <w:r>
        <w:separator/>
      </w:r>
    </w:p>
  </w:endnote>
  <w:endnote w:type="continuationSeparator" w:id="0">
    <w:p w14:paraId="0A3FC25C" w14:textId="77777777" w:rsidR="00A1222F" w:rsidRDefault="00A1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7764" w14:textId="77777777" w:rsidR="00A1222F" w:rsidRDefault="00A1222F">
      <w:r>
        <w:separator/>
      </w:r>
    </w:p>
  </w:footnote>
  <w:footnote w:type="continuationSeparator" w:id="0">
    <w:p w14:paraId="6E011D5A" w14:textId="77777777" w:rsidR="00A1222F" w:rsidRDefault="00A1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52133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7129"/>
    <w:rsid w:val="00064CCA"/>
    <w:rsid w:val="00073907"/>
    <w:rsid w:val="000D1ECC"/>
    <w:rsid w:val="000E4D2D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A2A15"/>
    <w:rsid w:val="003A3A53"/>
    <w:rsid w:val="003B11B5"/>
    <w:rsid w:val="003B643E"/>
    <w:rsid w:val="003C5814"/>
    <w:rsid w:val="003D6A36"/>
    <w:rsid w:val="003E20A3"/>
    <w:rsid w:val="003F6DD5"/>
    <w:rsid w:val="00431D9A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95D61"/>
    <w:rsid w:val="006B01DA"/>
    <w:rsid w:val="006B2BDD"/>
    <w:rsid w:val="006B4590"/>
    <w:rsid w:val="006D1834"/>
    <w:rsid w:val="006E067F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0A63"/>
    <w:rsid w:val="009B29FB"/>
    <w:rsid w:val="009C5824"/>
    <w:rsid w:val="009C5C85"/>
    <w:rsid w:val="009D334F"/>
    <w:rsid w:val="009F77EE"/>
    <w:rsid w:val="00A02F71"/>
    <w:rsid w:val="00A04425"/>
    <w:rsid w:val="00A1222F"/>
    <w:rsid w:val="00A20396"/>
    <w:rsid w:val="00A254FE"/>
    <w:rsid w:val="00A36185"/>
    <w:rsid w:val="00A41258"/>
    <w:rsid w:val="00A4134B"/>
    <w:rsid w:val="00A41F9F"/>
    <w:rsid w:val="00A4265A"/>
    <w:rsid w:val="00A51156"/>
    <w:rsid w:val="00A65325"/>
    <w:rsid w:val="00B22E4C"/>
    <w:rsid w:val="00B3125F"/>
    <w:rsid w:val="00B412A5"/>
    <w:rsid w:val="00B453F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387"/>
    <w:rsid w:val="00CB597D"/>
    <w:rsid w:val="00CC0B4B"/>
    <w:rsid w:val="00CD2096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D5E98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7</cp:revision>
  <cp:lastPrinted>2026-05-26T08:39:00Z</cp:lastPrinted>
  <dcterms:created xsi:type="dcterms:W3CDTF">2026-08-05T14:19:00Z</dcterms:created>
  <dcterms:modified xsi:type="dcterms:W3CDTF">2026-08-05T14:22:00Z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