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7F8BF6CB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</w:t>
      </w:r>
      <w:r w:rsidRPr="00F32F80">
        <w:rPr>
          <w:sz w:val="24"/>
          <w:szCs w:val="24"/>
        </w:rPr>
        <w:t>:</w:t>
      </w:r>
      <w:r w:rsidR="00CD2096" w:rsidRPr="00F32F80">
        <w:rPr>
          <w:sz w:val="24"/>
          <w:szCs w:val="24"/>
        </w:rPr>
        <w:t xml:space="preserve"> </w:t>
      </w:r>
      <w:r w:rsidR="00F32F80" w:rsidRPr="00F32F80">
        <w:rPr>
          <w:sz w:val="24"/>
          <w:szCs w:val="24"/>
        </w:rPr>
        <w:t>MUML/2026/29123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B92394">
        <w:rPr>
          <w:sz w:val="24"/>
        </w:rPr>
        <w:t>18</w:t>
      </w:r>
      <w:r w:rsidR="00F241EB">
        <w:rPr>
          <w:sz w:val="24"/>
        </w:rPr>
        <w:t xml:space="preserve">. </w:t>
      </w:r>
      <w:r w:rsidR="00CD2096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30D1B362" w14:textId="0723C57E" w:rsidR="00B50DB3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B92394" w:rsidRPr="00B92394">
        <w:rPr>
          <w:b/>
          <w:bCs/>
          <w:sz w:val="24"/>
        </w:rPr>
        <w:t>Změna pro Mariánské Lázně s podporou VOK – Volba pro kraj</w:t>
      </w:r>
      <w:r w:rsidR="00073907">
        <w:rPr>
          <w:b/>
          <w:bCs/>
          <w:sz w:val="24"/>
        </w:rPr>
        <w:t>,</w:t>
      </w:r>
      <w:r w:rsidR="007C1D93">
        <w:rPr>
          <w:sz w:val="24"/>
        </w:rPr>
        <w:t xml:space="preserve"> </w:t>
      </w:r>
      <w:r w:rsidR="002C0808">
        <w:rPr>
          <w:sz w:val="24"/>
        </w:rPr>
        <w:t>sdružení nezávislých kandidátů</w:t>
      </w:r>
      <w:r w:rsidR="00527C4A" w:rsidRPr="00F53CF5">
        <w:rPr>
          <w:sz w:val="24"/>
        </w:rPr>
        <w:t xml:space="preserve"> </w:t>
      </w:r>
      <w:r w:rsidR="00BC560A">
        <w:rPr>
          <w:sz w:val="24"/>
        </w:rPr>
        <w:t>a politické</w:t>
      </w:r>
      <w:r w:rsidR="009238C4">
        <w:rPr>
          <w:sz w:val="24"/>
        </w:rPr>
        <w:t>ho</w:t>
      </w:r>
      <w:r w:rsidR="00BC560A">
        <w:rPr>
          <w:sz w:val="24"/>
        </w:rPr>
        <w:t xml:space="preserve"> hnutí</w:t>
      </w:r>
      <w:r w:rsidR="009238C4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D47BAD">
        <w:rPr>
          <w:b/>
          <w:bCs/>
          <w:sz w:val="24"/>
        </w:rPr>
        <w:t>Mariánské Lázně</w:t>
      </w:r>
      <w:r w:rsidR="00B56B75">
        <w:rPr>
          <w:sz w:val="24"/>
        </w:rPr>
        <w:t>, které se konají ve dnech 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30A241E4" w:rsidR="00954A18" w:rsidRDefault="00954A18" w:rsidP="003F6DD5">
      <w:pPr>
        <w:rPr>
          <w:sz w:val="24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</w:t>
      </w:r>
      <w:r w:rsidR="009238C4">
        <w:rPr>
          <w:sz w:val="24"/>
        </w:rPr>
        <w:t>sdružení nezávislých kandidátů</w:t>
      </w:r>
      <w:r w:rsidR="009238C4" w:rsidRPr="00F53CF5">
        <w:rPr>
          <w:sz w:val="24"/>
        </w:rPr>
        <w:t xml:space="preserve"> </w:t>
      </w:r>
      <w:r w:rsidR="009238C4">
        <w:rPr>
          <w:sz w:val="24"/>
        </w:rPr>
        <w:t>a politického hnutí</w:t>
      </w:r>
    </w:p>
    <w:p w14:paraId="6E16DF22" w14:textId="77777777" w:rsidR="00CD2096" w:rsidRPr="009B0A63" w:rsidRDefault="00CD2096" w:rsidP="003F6DD5">
      <w:pPr>
        <w:rPr>
          <w:sz w:val="26"/>
          <w:szCs w:val="26"/>
        </w:rPr>
      </w:pPr>
    </w:p>
    <w:bookmarkEnd w:id="0"/>
    <w:p w14:paraId="21B62824" w14:textId="59266F57" w:rsidR="00CD2096" w:rsidRPr="009238C4" w:rsidRDefault="009238C4" w:rsidP="003F6DD5">
      <w:pPr>
        <w:jc w:val="center"/>
        <w:rPr>
          <w:b/>
          <w:bCs/>
          <w:sz w:val="26"/>
          <w:szCs w:val="26"/>
        </w:rPr>
      </w:pPr>
      <w:r w:rsidRPr="009238C4">
        <w:rPr>
          <w:b/>
          <w:bCs/>
          <w:sz w:val="26"/>
          <w:szCs w:val="26"/>
        </w:rPr>
        <w:t>Změna pro Mariánské Lázně s podporou VOK – Volba pro kraj</w:t>
      </w:r>
      <w:r w:rsidRPr="009238C4">
        <w:rPr>
          <w:b/>
          <w:bCs/>
          <w:sz w:val="26"/>
          <w:szCs w:val="26"/>
        </w:rPr>
        <w:t xml:space="preserve"> </w:t>
      </w:r>
      <w:r w:rsidR="00AD102A" w:rsidRPr="009238C4">
        <w:rPr>
          <w:b/>
          <w:bCs/>
          <w:sz w:val="26"/>
          <w:szCs w:val="26"/>
        </w:rPr>
        <w:t xml:space="preserve"> </w:t>
      </w:r>
    </w:p>
    <w:p w14:paraId="146FABE3" w14:textId="77777777" w:rsidR="009B0A63" w:rsidRPr="009238C4" w:rsidRDefault="009B0A63" w:rsidP="003F6DD5">
      <w:pPr>
        <w:jc w:val="center"/>
        <w:rPr>
          <w:b/>
          <w:bCs/>
          <w:sz w:val="26"/>
          <w:szCs w:val="26"/>
        </w:rPr>
      </w:pPr>
    </w:p>
    <w:p w14:paraId="4FCE228B" w14:textId="355F3D0F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6F82DB7D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proofErr w:type="spellStart"/>
      <w:r>
        <w:rPr>
          <w:sz w:val="24"/>
        </w:rPr>
        <w:t>ust</w:t>
      </w:r>
      <w:proofErr w:type="spellEnd"/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9B0A63">
        <w:rPr>
          <w:sz w:val="24"/>
        </w:rPr>
        <w:t>0</w:t>
      </w:r>
      <w:r w:rsidR="007064F9">
        <w:rPr>
          <w:sz w:val="24"/>
        </w:rPr>
        <w:t>3</w:t>
      </w:r>
      <w:r w:rsidR="009B0A63">
        <w:rPr>
          <w:sz w:val="24"/>
        </w:rPr>
        <w:t>.08</w:t>
      </w:r>
      <w:r w:rsidR="00FE00BA" w:rsidRPr="00431D9A">
        <w:rPr>
          <w:sz w:val="24"/>
        </w:rPr>
        <w:t>.2026 v 1</w:t>
      </w:r>
      <w:r w:rsidR="007064F9">
        <w:rPr>
          <w:sz w:val="24"/>
        </w:rPr>
        <w:t>4</w:t>
      </w:r>
      <w:r w:rsidR="00FE00BA" w:rsidRPr="00431D9A">
        <w:rPr>
          <w:sz w:val="24"/>
        </w:rPr>
        <w:t>:</w:t>
      </w:r>
      <w:r w:rsidR="00AD102A">
        <w:rPr>
          <w:sz w:val="24"/>
        </w:rPr>
        <w:t>4</w:t>
      </w:r>
      <w:r w:rsidR="007064F9">
        <w:rPr>
          <w:sz w:val="24"/>
        </w:rPr>
        <w:t>5</w:t>
      </w:r>
      <w:r w:rsidR="00FE00BA" w:rsidRPr="00431D9A">
        <w:rPr>
          <w:sz w:val="24"/>
        </w:rPr>
        <w:t xml:space="preserve"> hodin zmocněncem výše uvedené volební strany pan</w:t>
      </w:r>
      <w:r w:rsidR="009B0A63">
        <w:rPr>
          <w:sz w:val="24"/>
        </w:rPr>
        <w:t xml:space="preserve">em </w:t>
      </w:r>
      <w:r w:rsidR="007064F9">
        <w:rPr>
          <w:sz w:val="24"/>
        </w:rPr>
        <w:t>Jakubem Vintrem</w:t>
      </w:r>
      <w:r w:rsidR="00FE00BA" w:rsidRPr="00431D9A">
        <w:rPr>
          <w:sz w:val="24"/>
        </w:rPr>
        <w:t xml:space="preserve"> 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9B0A63">
        <w:rPr>
          <w:sz w:val="24"/>
        </w:rPr>
        <w:t>Mariánské Lázně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62C4AFC2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9B0A63">
        <w:rPr>
          <w:sz w:val="24"/>
        </w:rPr>
        <w:t>21</w:t>
      </w:r>
      <w:r w:rsidR="00D32A98" w:rsidRPr="009D334F">
        <w:rPr>
          <w:sz w:val="24"/>
        </w:rPr>
        <w:t xml:space="preserve">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</w:t>
      </w:r>
      <w:r w:rsidR="00EA0AD8">
        <w:rPr>
          <w:sz w:val="24"/>
        </w:rPr>
        <w:t>,</w:t>
      </w:r>
      <w:r w:rsidR="002F5089" w:rsidRPr="009D334F">
        <w:rPr>
          <w:sz w:val="24"/>
        </w:rPr>
        <w:t xml:space="preserve">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636FE5" w:rsidRPr="009D334F">
        <w:rPr>
          <w:sz w:val="24"/>
        </w:rPr>
        <w:t>Při přebírání kandidátní listiny byla zjištěna drobná závada</w:t>
      </w:r>
      <w:r w:rsidR="005E486B" w:rsidRPr="009D334F">
        <w:rPr>
          <w:sz w:val="24"/>
        </w:rPr>
        <w:t>, kter</w:t>
      </w:r>
      <w:r w:rsidR="003F6DD5" w:rsidRPr="009D334F">
        <w:rPr>
          <w:sz w:val="24"/>
        </w:rPr>
        <w:t>ou</w:t>
      </w:r>
      <w:r w:rsidR="005E486B" w:rsidRPr="009D334F">
        <w:rPr>
          <w:sz w:val="24"/>
        </w:rPr>
        <w:t xml:space="preserve"> na místě zmocněn</w:t>
      </w:r>
      <w:r w:rsidR="003F6DD5" w:rsidRPr="009D334F">
        <w:rPr>
          <w:sz w:val="24"/>
        </w:rPr>
        <w:t>e</w:t>
      </w:r>
      <w:r w:rsidR="005E486B" w:rsidRPr="009D334F">
        <w:rPr>
          <w:sz w:val="24"/>
        </w:rPr>
        <w:t>c oprav</w:t>
      </w:r>
      <w:r w:rsidR="003F6DD5" w:rsidRPr="009D334F">
        <w:rPr>
          <w:sz w:val="24"/>
        </w:rPr>
        <w:t>il</w:t>
      </w:r>
      <w:r w:rsidR="005E486B" w:rsidRPr="009D334F">
        <w:rPr>
          <w:sz w:val="24"/>
        </w:rPr>
        <w:t xml:space="preserve">.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</w:t>
      </w:r>
      <w:proofErr w:type="spellStart"/>
      <w:r w:rsidR="00E24655" w:rsidRPr="009D334F">
        <w:rPr>
          <w:sz w:val="24"/>
        </w:rPr>
        <w:t>ust</w:t>
      </w:r>
      <w:proofErr w:type="spellEnd"/>
      <w:r w:rsidR="00E24655" w:rsidRPr="009D334F">
        <w:rPr>
          <w:sz w:val="24"/>
        </w:rPr>
        <w:t xml:space="preserve">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</w:t>
      </w:r>
      <w:proofErr w:type="spellStart"/>
      <w:r w:rsidRPr="009D334F">
        <w:rPr>
          <w:sz w:val="24"/>
        </w:rPr>
        <w:t>ust</w:t>
      </w:r>
      <w:proofErr w:type="spellEnd"/>
      <w:r w:rsidRPr="009D334F">
        <w:rPr>
          <w:sz w:val="24"/>
        </w:rPr>
        <w:t xml:space="preserve">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39683E57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DF68E3">
        <w:rPr>
          <w:sz w:val="24"/>
        </w:rPr>
        <w:t>18.08.2026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6F0006B7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DF68E3">
        <w:rPr>
          <w:sz w:val="24"/>
        </w:rPr>
        <w:t>:</w:t>
      </w:r>
      <w:r w:rsidR="00CD2096">
        <w:rPr>
          <w:sz w:val="24"/>
        </w:rPr>
        <w:t xml:space="preserve"> </w:t>
      </w:r>
      <w:r w:rsidR="007064F9">
        <w:rPr>
          <w:sz w:val="24"/>
        </w:rPr>
        <w:t xml:space="preserve">Jakub Vinter, </w:t>
      </w:r>
      <w:r w:rsidR="002F4316">
        <w:rPr>
          <w:sz w:val="24"/>
        </w:rPr>
        <w:t>Husova 420/23, Mariánské Lázně</w:t>
      </w:r>
      <w:r w:rsidR="00DF68E3">
        <w:rPr>
          <w:sz w:val="24"/>
        </w:rPr>
        <w:t xml:space="preserve"> 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68999" w14:textId="77777777" w:rsidR="00B713CF" w:rsidRDefault="00B713CF">
      <w:r>
        <w:separator/>
      </w:r>
    </w:p>
  </w:endnote>
  <w:endnote w:type="continuationSeparator" w:id="0">
    <w:p w14:paraId="14320551" w14:textId="77777777" w:rsidR="00B713CF" w:rsidRDefault="00B71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D24B5" w14:textId="77777777" w:rsidR="00B713CF" w:rsidRDefault="00B713CF">
      <w:r>
        <w:separator/>
      </w:r>
    </w:p>
  </w:footnote>
  <w:footnote w:type="continuationSeparator" w:id="0">
    <w:p w14:paraId="7F3ACA12" w14:textId="77777777" w:rsidR="00B713CF" w:rsidRDefault="00B71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449522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 xml:space="preserve">, IČ: 00254061, DIČ: CZ00254061, ISDS: </w:t>
          </w:r>
          <w:proofErr w:type="spellStart"/>
          <w:r w:rsidRPr="00B16BEB">
            <w:rPr>
              <w:sz w:val="18"/>
            </w:rPr>
            <w:t>bprbqms</w:t>
          </w:r>
          <w:proofErr w:type="spellEnd"/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145B4"/>
    <w:rsid w:val="00037129"/>
    <w:rsid w:val="00073907"/>
    <w:rsid w:val="000D1ECC"/>
    <w:rsid w:val="000E786D"/>
    <w:rsid w:val="00126AE2"/>
    <w:rsid w:val="00131C78"/>
    <w:rsid w:val="00185A82"/>
    <w:rsid w:val="00192863"/>
    <w:rsid w:val="001A09C6"/>
    <w:rsid w:val="001C75E0"/>
    <w:rsid w:val="00212CDC"/>
    <w:rsid w:val="00224E1E"/>
    <w:rsid w:val="00226420"/>
    <w:rsid w:val="002330AD"/>
    <w:rsid w:val="002517DA"/>
    <w:rsid w:val="00257C5F"/>
    <w:rsid w:val="002C0808"/>
    <w:rsid w:val="002C278B"/>
    <w:rsid w:val="002F351E"/>
    <w:rsid w:val="002F4316"/>
    <w:rsid w:val="002F5089"/>
    <w:rsid w:val="003028F1"/>
    <w:rsid w:val="00310C4C"/>
    <w:rsid w:val="00327D71"/>
    <w:rsid w:val="00343157"/>
    <w:rsid w:val="00344846"/>
    <w:rsid w:val="00363CC2"/>
    <w:rsid w:val="00373C34"/>
    <w:rsid w:val="00381359"/>
    <w:rsid w:val="003B11B5"/>
    <w:rsid w:val="003B643E"/>
    <w:rsid w:val="003C5814"/>
    <w:rsid w:val="003D6A36"/>
    <w:rsid w:val="003E20A3"/>
    <w:rsid w:val="003F6DD5"/>
    <w:rsid w:val="00431D9A"/>
    <w:rsid w:val="00443CDF"/>
    <w:rsid w:val="00452EA6"/>
    <w:rsid w:val="004614B9"/>
    <w:rsid w:val="004732F7"/>
    <w:rsid w:val="004761A5"/>
    <w:rsid w:val="00487CC5"/>
    <w:rsid w:val="004D4E3F"/>
    <w:rsid w:val="00505826"/>
    <w:rsid w:val="00527C4A"/>
    <w:rsid w:val="00536942"/>
    <w:rsid w:val="00543076"/>
    <w:rsid w:val="00544177"/>
    <w:rsid w:val="00582019"/>
    <w:rsid w:val="00596347"/>
    <w:rsid w:val="005A4801"/>
    <w:rsid w:val="005E486B"/>
    <w:rsid w:val="005F37DE"/>
    <w:rsid w:val="005F3B7A"/>
    <w:rsid w:val="006232C0"/>
    <w:rsid w:val="00636FE5"/>
    <w:rsid w:val="006379AE"/>
    <w:rsid w:val="006419E2"/>
    <w:rsid w:val="006472AF"/>
    <w:rsid w:val="00670C55"/>
    <w:rsid w:val="0067605B"/>
    <w:rsid w:val="00695D61"/>
    <w:rsid w:val="006B01DA"/>
    <w:rsid w:val="006B2BDD"/>
    <w:rsid w:val="006B4590"/>
    <w:rsid w:val="006D1834"/>
    <w:rsid w:val="006F4638"/>
    <w:rsid w:val="006F5056"/>
    <w:rsid w:val="00702A89"/>
    <w:rsid w:val="007064F9"/>
    <w:rsid w:val="00706A64"/>
    <w:rsid w:val="00742046"/>
    <w:rsid w:val="00754E2B"/>
    <w:rsid w:val="00775DB8"/>
    <w:rsid w:val="00781E50"/>
    <w:rsid w:val="007851C2"/>
    <w:rsid w:val="007A4828"/>
    <w:rsid w:val="007A5264"/>
    <w:rsid w:val="007A636A"/>
    <w:rsid w:val="007C1D93"/>
    <w:rsid w:val="007C6AEE"/>
    <w:rsid w:val="007C71AC"/>
    <w:rsid w:val="007E33B0"/>
    <w:rsid w:val="00807AE8"/>
    <w:rsid w:val="00846902"/>
    <w:rsid w:val="00853EFF"/>
    <w:rsid w:val="008C3A68"/>
    <w:rsid w:val="008C5857"/>
    <w:rsid w:val="00902C8C"/>
    <w:rsid w:val="009079DA"/>
    <w:rsid w:val="009238C4"/>
    <w:rsid w:val="00934CE8"/>
    <w:rsid w:val="009451D8"/>
    <w:rsid w:val="00952C15"/>
    <w:rsid w:val="00954A18"/>
    <w:rsid w:val="0096718E"/>
    <w:rsid w:val="009754E9"/>
    <w:rsid w:val="00982652"/>
    <w:rsid w:val="00983507"/>
    <w:rsid w:val="009867EF"/>
    <w:rsid w:val="00993A7B"/>
    <w:rsid w:val="009A7E75"/>
    <w:rsid w:val="009B06FD"/>
    <w:rsid w:val="009B0A63"/>
    <w:rsid w:val="009B29FB"/>
    <w:rsid w:val="009C3F49"/>
    <w:rsid w:val="009C5824"/>
    <w:rsid w:val="009C5C85"/>
    <w:rsid w:val="009D334F"/>
    <w:rsid w:val="00A02F71"/>
    <w:rsid w:val="00A04425"/>
    <w:rsid w:val="00A20396"/>
    <w:rsid w:val="00A254FE"/>
    <w:rsid w:val="00A36185"/>
    <w:rsid w:val="00A4134B"/>
    <w:rsid w:val="00A41F9F"/>
    <w:rsid w:val="00A4265A"/>
    <w:rsid w:val="00A51156"/>
    <w:rsid w:val="00A60E94"/>
    <w:rsid w:val="00A65325"/>
    <w:rsid w:val="00A77C03"/>
    <w:rsid w:val="00AD102A"/>
    <w:rsid w:val="00B22E4C"/>
    <w:rsid w:val="00B3125F"/>
    <w:rsid w:val="00B412A5"/>
    <w:rsid w:val="00B459BB"/>
    <w:rsid w:val="00B50DB3"/>
    <w:rsid w:val="00B56B75"/>
    <w:rsid w:val="00B713CF"/>
    <w:rsid w:val="00B8241D"/>
    <w:rsid w:val="00B82986"/>
    <w:rsid w:val="00B92394"/>
    <w:rsid w:val="00B963D2"/>
    <w:rsid w:val="00B96BDE"/>
    <w:rsid w:val="00BB25BB"/>
    <w:rsid w:val="00BC560A"/>
    <w:rsid w:val="00BD3A73"/>
    <w:rsid w:val="00BD46E8"/>
    <w:rsid w:val="00BE62D5"/>
    <w:rsid w:val="00C106FB"/>
    <w:rsid w:val="00C11715"/>
    <w:rsid w:val="00C210C6"/>
    <w:rsid w:val="00C32B73"/>
    <w:rsid w:val="00C630F9"/>
    <w:rsid w:val="00C873F2"/>
    <w:rsid w:val="00C91069"/>
    <w:rsid w:val="00CB597D"/>
    <w:rsid w:val="00CC0B4B"/>
    <w:rsid w:val="00CC2A65"/>
    <w:rsid w:val="00CD2096"/>
    <w:rsid w:val="00D110B1"/>
    <w:rsid w:val="00D1183F"/>
    <w:rsid w:val="00D256D7"/>
    <w:rsid w:val="00D32A98"/>
    <w:rsid w:val="00D40129"/>
    <w:rsid w:val="00D44361"/>
    <w:rsid w:val="00D47BAD"/>
    <w:rsid w:val="00D87B48"/>
    <w:rsid w:val="00D9442C"/>
    <w:rsid w:val="00DA7C59"/>
    <w:rsid w:val="00DD0FF1"/>
    <w:rsid w:val="00DD2417"/>
    <w:rsid w:val="00DF68E3"/>
    <w:rsid w:val="00E058FE"/>
    <w:rsid w:val="00E17592"/>
    <w:rsid w:val="00E24655"/>
    <w:rsid w:val="00E878A1"/>
    <w:rsid w:val="00E942D2"/>
    <w:rsid w:val="00E9500F"/>
    <w:rsid w:val="00EA0AD8"/>
    <w:rsid w:val="00EA3CD7"/>
    <w:rsid w:val="00EB5DD0"/>
    <w:rsid w:val="00EC5DFD"/>
    <w:rsid w:val="00ED11AF"/>
    <w:rsid w:val="00EE08DD"/>
    <w:rsid w:val="00EF3E62"/>
    <w:rsid w:val="00EF5423"/>
    <w:rsid w:val="00F17DC1"/>
    <w:rsid w:val="00F24044"/>
    <w:rsid w:val="00F241EB"/>
    <w:rsid w:val="00F32F80"/>
    <w:rsid w:val="00F41442"/>
    <w:rsid w:val="00F50F0C"/>
    <w:rsid w:val="00F53CF5"/>
    <w:rsid w:val="00F84C11"/>
    <w:rsid w:val="00F86619"/>
    <w:rsid w:val="00F920AE"/>
    <w:rsid w:val="00FB2CE8"/>
    <w:rsid w:val="00FB3DF0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11</TotalTime>
  <Pages>1</Pages>
  <Words>425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10</cp:revision>
  <cp:lastPrinted>2026-08-05T13:15:00Z</cp:lastPrinted>
  <dcterms:created xsi:type="dcterms:W3CDTF">2026-08-05T13:29:00Z</dcterms:created>
  <dcterms:modified xsi:type="dcterms:W3CDTF">2026-08-05T13:39:00Z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