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7A3EFC52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CD2096" w:rsidRPr="00CD2096">
        <w:t xml:space="preserve"> </w:t>
      </w:r>
      <w:r w:rsidR="00EA47E9" w:rsidRPr="00EA47E9">
        <w:rPr>
          <w:sz w:val="24"/>
          <w:szCs w:val="24"/>
        </w:rPr>
        <w:t>MUML/2026/29057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716D558F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590382">
        <w:rPr>
          <w:b/>
          <w:bCs/>
          <w:sz w:val="24"/>
        </w:rPr>
        <w:t>Motoristé sobě</w:t>
      </w:r>
      <w:r w:rsidR="007C1D93">
        <w:rPr>
          <w:sz w:val="24"/>
        </w:rPr>
        <w:t xml:space="preserve">, </w:t>
      </w:r>
      <w:r w:rsidR="00B5002B">
        <w:rPr>
          <w:sz w:val="24"/>
        </w:rPr>
        <w:t>politické strany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B5002B">
        <w:rPr>
          <w:b/>
          <w:bCs/>
          <w:sz w:val="24"/>
        </w:rPr>
        <w:t>Mariánské Lázně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2863C5C5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6475D4">
        <w:rPr>
          <w:sz w:val="24"/>
        </w:rPr>
        <w:t>politická strana</w:t>
      </w:r>
    </w:p>
    <w:p w14:paraId="6E16DF22" w14:textId="77777777" w:rsidR="00CD2096" w:rsidRDefault="00CD2096" w:rsidP="003F6DD5">
      <w:pPr>
        <w:rPr>
          <w:sz w:val="24"/>
        </w:rPr>
      </w:pPr>
    </w:p>
    <w:bookmarkEnd w:id="0"/>
    <w:p w14:paraId="35666C8D" w14:textId="3DEA6706" w:rsidR="00CD2096" w:rsidRPr="00B5002B" w:rsidRDefault="00B5002B" w:rsidP="003F6DD5">
      <w:pPr>
        <w:jc w:val="center"/>
        <w:rPr>
          <w:b/>
          <w:bCs/>
          <w:sz w:val="26"/>
          <w:szCs w:val="26"/>
        </w:rPr>
      </w:pPr>
      <w:r w:rsidRPr="00B5002B">
        <w:rPr>
          <w:b/>
          <w:bCs/>
          <w:sz w:val="26"/>
          <w:szCs w:val="26"/>
        </w:rPr>
        <w:t>Motoristé sobě</w:t>
      </w:r>
      <w:r w:rsidR="00CD2096" w:rsidRPr="00B5002B">
        <w:rPr>
          <w:b/>
          <w:bCs/>
          <w:sz w:val="26"/>
          <w:szCs w:val="26"/>
        </w:rPr>
        <w:t xml:space="preserve"> </w:t>
      </w:r>
    </w:p>
    <w:p w14:paraId="21B62824" w14:textId="77777777" w:rsidR="00CD2096" w:rsidRDefault="00CD2096" w:rsidP="003F6DD5">
      <w:pPr>
        <w:jc w:val="center"/>
        <w:rPr>
          <w:b/>
          <w:bCs/>
          <w:sz w:val="24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7DCA7283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B5002B">
        <w:rPr>
          <w:sz w:val="24"/>
        </w:rPr>
        <w:t>03.08.</w:t>
      </w:r>
      <w:r w:rsidR="00FE00BA" w:rsidRPr="00431D9A">
        <w:rPr>
          <w:sz w:val="24"/>
        </w:rPr>
        <w:t>2026 v 1</w:t>
      </w:r>
      <w:r w:rsidR="00B5002B">
        <w:rPr>
          <w:sz w:val="24"/>
        </w:rPr>
        <w:t>1</w:t>
      </w:r>
      <w:r w:rsidR="00FE00BA" w:rsidRPr="00431D9A">
        <w:rPr>
          <w:sz w:val="24"/>
        </w:rPr>
        <w:t>:</w:t>
      </w:r>
      <w:r w:rsidR="00B5002B">
        <w:rPr>
          <w:sz w:val="24"/>
        </w:rPr>
        <w:t>15</w:t>
      </w:r>
      <w:r w:rsidR="00FE00BA" w:rsidRPr="00431D9A">
        <w:rPr>
          <w:sz w:val="24"/>
        </w:rPr>
        <w:t xml:space="preserve"> hodin zmocněncem výše uvedené volební strany pan</w:t>
      </w:r>
      <w:r w:rsidR="00EA355E">
        <w:rPr>
          <w:sz w:val="24"/>
        </w:rPr>
        <w:t>em Mgr. Petrem Černým, MBA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EA355E">
        <w:rPr>
          <w:sz w:val="24"/>
        </w:rPr>
        <w:t>Mariánské Lázně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B916685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973CA4">
        <w:rPr>
          <w:sz w:val="24"/>
        </w:rPr>
        <w:t>21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973CA4">
        <w:rPr>
          <w:sz w:val="24"/>
        </w:rPr>
        <w:t xml:space="preserve">, </w:t>
      </w:r>
      <w:r w:rsidR="002F5089" w:rsidRPr="009D334F">
        <w:rPr>
          <w:sz w:val="24"/>
        </w:rPr>
        <w:t>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0606E061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CD2096">
        <w:rPr>
          <w:sz w:val="24"/>
        </w:rPr>
        <w:t xml:space="preserve"> </w:t>
      </w:r>
      <w:r w:rsidR="00973CA4">
        <w:rPr>
          <w:sz w:val="24"/>
        </w:rPr>
        <w:t xml:space="preserve">Mgr. Petr Černý, MBA, </w:t>
      </w:r>
      <w:r w:rsidR="00A703C9">
        <w:rPr>
          <w:sz w:val="24"/>
        </w:rPr>
        <w:t>Větrná Hůrka 490/10, Františkovy Lázně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FBBB8" w14:textId="77777777" w:rsidR="00970284" w:rsidRDefault="00970284">
      <w:r>
        <w:separator/>
      </w:r>
    </w:p>
  </w:endnote>
  <w:endnote w:type="continuationSeparator" w:id="0">
    <w:p w14:paraId="6FC13F8C" w14:textId="77777777" w:rsidR="00970284" w:rsidRDefault="0097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A7334" w14:textId="77777777" w:rsidR="00970284" w:rsidRDefault="00970284">
      <w:r>
        <w:separator/>
      </w:r>
    </w:p>
  </w:footnote>
  <w:footnote w:type="continuationSeparator" w:id="0">
    <w:p w14:paraId="715D42BE" w14:textId="77777777" w:rsidR="00970284" w:rsidRDefault="00970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448556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D1ECC"/>
    <w:rsid w:val="000E786D"/>
    <w:rsid w:val="00126AE2"/>
    <w:rsid w:val="00131C78"/>
    <w:rsid w:val="00185A82"/>
    <w:rsid w:val="00192863"/>
    <w:rsid w:val="001A09C6"/>
    <w:rsid w:val="001C75E0"/>
    <w:rsid w:val="00212CDC"/>
    <w:rsid w:val="00224E1E"/>
    <w:rsid w:val="002330AD"/>
    <w:rsid w:val="002517DA"/>
    <w:rsid w:val="00257C5F"/>
    <w:rsid w:val="002C278B"/>
    <w:rsid w:val="002F351E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E20A3"/>
    <w:rsid w:val="003F6DD5"/>
    <w:rsid w:val="00431D9A"/>
    <w:rsid w:val="00443CDF"/>
    <w:rsid w:val="00452EA6"/>
    <w:rsid w:val="004614B9"/>
    <w:rsid w:val="004732F7"/>
    <w:rsid w:val="004761A5"/>
    <w:rsid w:val="00487CC5"/>
    <w:rsid w:val="004D1166"/>
    <w:rsid w:val="004D4E3F"/>
    <w:rsid w:val="00505826"/>
    <w:rsid w:val="00527C4A"/>
    <w:rsid w:val="00536942"/>
    <w:rsid w:val="00544177"/>
    <w:rsid w:val="00582019"/>
    <w:rsid w:val="00590382"/>
    <w:rsid w:val="00596347"/>
    <w:rsid w:val="005A4801"/>
    <w:rsid w:val="005E486B"/>
    <w:rsid w:val="005F28FB"/>
    <w:rsid w:val="005F3B7A"/>
    <w:rsid w:val="006232C0"/>
    <w:rsid w:val="00636FE5"/>
    <w:rsid w:val="006379AE"/>
    <w:rsid w:val="006472AF"/>
    <w:rsid w:val="006475D4"/>
    <w:rsid w:val="00670C55"/>
    <w:rsid w:val="0067605B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7F5F92"/>
    <w:rsid w:val="00807AE8"/>
    <w:rsid w:val="00846902"/>
    <w:rsid w:val="00853EFF"/>
    <w:rsid w:val="008C3A68"/>
    <w:rsid w:val="008C5857"/>
    <w:rsid w:val="00902C8C"/>
    <w:rsid w:val="009079DA"/>
    <w:rsid w:val="00934CE8"/>
    <w:rsid w:val="009451D8"/>
    <w:rsid w:val="00954A18"/>
    <w:rsid w:val="0096718E"/>
    <w:rsid w:val="00970284"/>
    <w:rsid w:val="00973CA4"/>
    <w:rsid w:val="009754E9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20396"/>
    <w:rsid w:val="00A254FE"/>
    <w:rsid w:val="00A36185"/>
    <w:rsid w:val="00A4134B"/>
    <w:rsid w:val="00A41F9F"/>
    <w:rsid w:val="00A4265A"/>
    <w:rsid w:val="00A51156"/>
    <w:rsid w:val="00A65325"/>
    <w:rsid w:val="00A703C9"/>
    <w:rsid w:val="00B22E4C"/>
    <w:rsid w:val="00B3125F"/>
    <w:rsid w:val="00B412A5"/>
    <w:rsid w:val="00B459BB"/>
    <w:rsid w:val="00B5002B"/>
    <w:rsid w:val="00B50DB3"/>
    <w:rsid w:val="00B56B75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CD2096"/>
    <w:rsid w:val="00D110B1"/>
    <w:rsid w:val="00D32A98"/>
    <w:rsid w:val="00D40129"/>
    <w:rsid w:val="00D44361"/>
    <w:rsid w:val="00D87B48"/>
    <w:rsid w:val="00D9442C"/>
    <w:rsid w:val="00DA7C59"/>
    <w:rsid w:val="00DD0FF1"/>
    <w:rsid w:val="00DD2417"/>
    <w:rsid w:val="00DF68E3"/>
    <w:rsid w:val="00E058FE"/>
    <w:rsid w:val="00E17592"/>
    <w:rsid w:val="00E24655"/>
    <w:rsid w:val="00E878A1"/>
    <w:rsid w:val="00E942D2"/>
    <w:rsid w:val="00E9500F"/>
    <w:rsid w:val="00EA355E"/>
    <w:rsid w:val="00EA3CD7"/>
    <w:rsid w:val="00EA47E9"/>
    <w:rsid w:val="00EB5DD0"/>
    <w:rsid w:val="00EC5DFD"/>
    <w:rsid w:val="00ED11AF"/>
    <w:rsid w:val="00EE08DD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6</TotalTime>
  <Pages>1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8</cp:revision>
  <cp:lastPrinted>2026-05-26T08:39:00Z</cp:lastPrinted>
  <dcterms:created xsi:type="dcterms:W3CDTF">2026-08-05T12:50:00Z</dcterms:created>
  <dcterms:modified xsi:type="dcterms:W3CDTF">2026-08-05T13:23:00Z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