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23FDDF24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</w:t>
      </w:r>
      <w:r w:rsidRPr="00F32F80">
        <w:rPr>
          <w:sz w:val="24"/>
          <w:szCs w:val="24"/>
        </w:rPr>
        <w:t>:</w:t>
      </w:r>
      <w:r w:rsidR="00E53464" w:rsidRPr="00E53464">
        <w:t xml:space="preserve"> </w:t>
      </w:r>
      <w:r w:rsidR="00E53464" w:rsidRPr="00E53464">
        <w:rPr>
          <w:sz w:val="24"/>
          <w:szCs w:val="24"/>
        </w:rPr>
        <w:t>MUML/2026/</w:t>
      </w:r>
      <w:r w:rsidR="009E2D65">
        <w:rPr>
          <w:sz w:val="24"/>
          <w:szCs w:val="24"/>
        </w:rPr>
        <w:t>29089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B92394">
        <w:rPr>
          <w:sz w:val="24"/>
        </w:rPr>
        <w:t>18</w:t>
      </w:r>
      <w:r w:rsidR="00F241EB">
        <w:rPr>
          <w:sz w:val="24"/>
        </w:rPr>
        <w:t xml:space="preserve">. </w:t>
      </w:r>
      <w:r w:rsidR="00CD2096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1EB2E06A" w14:textId="77777777" w:rsidR="009E2D65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9E2D65" w:rsidRPr="009E2D65">
        <w:rPr>
          <w:b/>
          <w:bCs/>
          <w:sz w:val="24"/>
        </w:rPr>
        <w:t>ODS+KDU-ČSL</w:t>
      </w:r>
      <w:r w:rsidR="00073907">
        <w:rPr>
          <w:b/>
          <w:bCs/>
          <w:sz w:val="24"/>
        </w:rPr>
        <w:t>,</w:t>
      </w:r>
      <w:r w:rsidR="007C1D93">
        <w:rPr>
          <w:sz w:val="24"/>
        </w:rPr>
        <w:t xml:space="preserve"> </w:t>
      </w:r>
      <w:r w:rsidR="009E2D65">
        <w:rPr>
          <w:sz w:val="24"/>
        </w:rPr>
        <w:t xml:space="preserve">koalice politických stran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D47BAD">
        <w:rPr>
          <w:b/>
          <w:bCs/>
          <w:sz w:val="24"/>
        </w:rPr>
        <w:t>Mariánské Lázně</w:t>
      </w:r>
      <w:r w:rsidR="00B56B75">
        <w:rPr>
          <w:sz w:val="24"/>
        </w:rPr>
        <w:t>, které se konají ve dnech</w:t>
      </w:r>
    </w:p>
    <w:p w14:paraId="30D1B362" w14:textId="0818138E" w:rsidR="00B50DB3" w:rsidRDefault="00B56B75" w:rsidP="003F6DD5">
      <w:pPr>
        <w:rPr>
          <w:sz w:val="24"/>
        </w:rPr>
      </w:pPr>
      <w:r>
        <w:rPr>
          <w:sz w:val="24"/>
        </w:rPr>
        <w:t xml:space="preserve">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19C62919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</w:t>
      </w:r>
      <w:r w:rsidR="00A91540">
        <w:rPr>
          <w:sz w:val="24"/>
        </w:rPr>
        <w:t xml:space="preserve"> </w:t>
      </w:r>
      <w:r w:rsidR="009E2D65">
        <w:rPr>
          <w:sz w:val="24"/>
        </w:rPr>
        <w:t>koalice</w:t>
      </w:r>
      <w:r w:rsidR="00A91540">
        <w:rPr>
          <w:sz w:val="24"/>
        </w:rPr>
        <w:t xml:space="preserve"> politických stran</w:t>
      </w:r>
    </w:p>
    <w:p w14:paraId="6E16DF22" w14:textId="77777777" w:rsidR="00CD2096" w:rsidRPr="009B0A63" w:rsidRDefault="00CD2096" w:rsidP="003F6DD5">
      <w:pPr>
        <w:rPr>
          <w:sz w:val="26"/>
          <w:szCs w:val="26"/>
        </w:rPr>
      </w:pPr>
    </w:p>
    <w:bookmarkEnd w:id="0"/>
    <w:p w14:paraId="21B62824" w14:textId="5E495E01" w:rsidR="00CD2096" w:rsidRPr="009238C4" w:rsidRDefault="003F2E12" w:rsidP="003F6DD5">
      <w:pPr>
        <w:jc w:val="center"/>
        <w:rPr>
          <w:b/>
          <w:bCs/>
          <w:sz w:val="26"/>
          <w:szCs w:val="26"/>
        </w:rPr>
      </w:pPr>
      <w:r w:rsidRPr="009238C4">
        <w:rPr>
          <w:b/>
          <w:bCs/>
          <w:sz w:val="26"/>
          <w:szCs w:val="26"/>
        </w:rPr>
        <w:t xml:space="preserve"> </w:t>
      </w:r>
      <w:r w:rsidR="009238C4" w:rsidRPr="009238C4">
        <w:rPr>
          <w:b/>
          <w:bCs/>
          <w:sz w:val="26"/>
          <w:szCs w:val="26"/>
        </w:rPr>
        <w:t xml:space="preserve"> </w:t>
      </w:r>
      <w:r w:rsidR="00AD102A" w:rsidRPr="009238C4">
        <w:rPr>
          <w:b/>
          <w:bCs/>
          <w:sz w:val="26"/>
          <w:szCs w:val="26"/>
        </w:rPr>
        <w:t xml:space="preserve"> </w:t>
      </w:r>
      <w:r w:rsidR="009E2D65" w:rsidRPr="009E2D65">
        <w:rPr>
          <w:b/>
          <w:bCs/>
          <w:sz w:val="24"/>
        </w:rPr>
        <w:t>ODS+KDU-ČSL</w:t>
      </w:r>
    </w:p>
    <w:p w14:paraId="146FABE3" w14:textId="77777777" w:rsidR="009B0A63" w:rsidRPr="009238C4" w:rsidRDefault="009B0A63" w:rsidP="003F6DD5">
      <w:pPr>
        <w:jc w:val="center"/>
        <w:rPr>
          <w:b/>
          <w:bCs/>
          <w:sz w:val="26"/>
          <w:szCs w:val="26"/>
        </w:rPr>
      </w:pPr>
    </w:p>
    <w:p w14:paraId="4FCE228B" w14:textId="355F3D0F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234991E1" w14:textId="77777777" w:rsidR="009E2D65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r>
        <w:rPr>
          <w:sz w:val="24"/>
        </w:rPr>
        <w:t>ust</w:t>
      </w:r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</w:t>
      </w:r>
    </w:p>
    <w:p w14:paraId="6D4F67EF" w14:textId="7E26D43B" w:rsidR="006D1834" w:rsidRPr="00431D9A" w:rsidRDefault="00706A64" w:rsidP="003F6DD5">
      <w:pPr>
        <w:rPr>
          <w:sz w:val="24"/>
        </w:rPr>
      </w:pPr>
      <w:r>
        <w:rPr>
          <w:sz w:val="24"/>
        </w:rPr>
        <w:t>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9E2D65">
        <w:rPr>
          <w:sz w:val="24"/>
        </w:rPr>
        <w:t>03.08.2026</w:t>
      </w:r>
      <w:r w:rsidR="00FE00BA" w:rsidRPr="00431D9A">
        <w:rPr>
          <w:sz w:val="24"/>
        </w:rPr>
        <w:t xml:space="preserve"> v 1</w:t>
      </w:r>
      <w:r w:rsidR="009E2D65">
        <w:rPr>
          <w:sz w:val="24"/>
        </w:rPr>
        <w:t>0</w:t>
      </w:r>
      <w:r w:rsidR="00FE00BA" w:rsidRPr="00431D9A">
        <w:rPr>
          <w:sz w:val="24"/>
        </w:rPr>
        <w:t>:</w:t>
      </w:r>
      <w:r w:rsidR="009E2D65">
        <w:rPr>
          <w:sz w:val="24"/>
        </w:rPr>
        <w:t>4</w:t>
      </w:r>
      <w:r w:rsidR="00A91540">
        <w:rPr>
          <w:sz w:val="24"/>
        </w:rPr>
        <w:t>0</w:t>
      </w:r>
      <w:r w:rsidR="00FE00BA" w:rsidRPr="00431D9A">
        <w:rPr>
          <w:sz w:val="24"/>
        </w:rPr>
        <w:t xml:space="preserve"> hodin zmocněncem výše uvedené volební strany pan</w:t>
      </w:r>
      <w:r w:rsidR="009B0A63">
        <w:rPr>
          <w:sz w:val="24"/>
        </w:rPr>
        <w:t xml:space="preserve">em </w:t>
      </w:r>
      <w:r w:rsidR="009E2D65">
        <w:rPr>
          <w:sz w:val="24"/>
        </w:rPr>
        <w:t xml:space="preserve">Mgr. Tomášem Grosserem </w:t>
      </w:r>
      <w:r w:rsidR="00FE00BA" w:rsidRPr="00431D9A">
        <w:rPr>
          <w:sz w:val="24"/>
        </w:rPr>
        <w:t>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9B0A63">
        <w:rPr>
          <w:sz w:val="24"/>
        </w:rPr>
        <w:t>Mariánské Lázně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3BEE64E2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9B0A63">
        <w:rPr>
          <w:sz w:val="24"/>
        </w:rPr>
        <w:t>21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</w:t>
      </w:r>
      <w:r w:rsidR="00EA0AD8">
        <w:rPr>
          <w:sz w:val="24"/>
        </w:rPr>
        <w:t>,</w:t>
      </w:r>
      <w:r w:rsidR="002F5089" w:rsidRPr="009D334F">
        <w:rPr>
          <w:sz w:val="24"/>
        </w:rPr>
        <w:t xml:space="preserve">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 xml:space="preserve">Při přebírání kandidátní listiny </w:t>
      </w:r>
      <w:r w:rsidR="00996DDE">
        <w:rPr>
          <w:sz w:val="24"/>
        </w:rPr>
        <w:t>ne</w:t>
      </w:r>
      <w:r w:rsidR="00636FE5" w:rsidRPr="009D334F">
        <w:rPr>
          <w:sz w:val="24"/>
        </w:rPr>
        <w:t>byla zjištěna závada</w:t>
      </w:r>
      <w:r w:rsidR="00996DDE">
        <w:rPr>
          <w:sz w:val="24"/>
        </w:rPr>
        <w:t>.</w:t>
      </w:r>
      <w:r w:rsidR="005E486B" w:rsidRPr="009D334F">
        <w:rPr>
          <w:sz w:val="24"/>
        </w:rPr>
        <w:t xml:space="preserve">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ust.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ust.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0F08BA3A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CD2096">
        <w:rPr>
          <w:sz w:val="24"/>
        </w:rPr>
        <w:t xml:space="preserve"> </w:t>
      </w:r>
      <w:r w:rsidR="009E2D65">
        <w:rPr>
          <w:sz w:val="24"/>
        </w:rPr>
        <w:t>Mgr. Tomáš Grosser, Šmeralova 878/19A, Karlovy Vary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15FF4" w14:textId="77777777" w:rsidR="00704464" w:rsidRDefault="00704464">
      <w:r>
        <w:separator/>
      </w:r>
    </w:p>
  </w:endnote>
  <w:endnote w:type="continuationSeparator" w:id="0">
    <w:p w14:paraId="192D46AE" w14:textId="77777777" w:rsidR="00704464" w:rsidRDefault="0070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26671" w14:textId="77777777" w:rsidR="00704464" w:rsidRDefault="00704464">
      <w:r>
        <w:separator/>
      </w:r>
    </w:p>
  </w:footnote>
  <w:footnote w:type="continuationSeparator" w:id="0">
    <w:p w14:paraId="0456F079" w14:textId="77777777" w:rsidR="00704464" w:rsidRDefault="00704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8550107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>, IČ: 00254061, DIČ: CZ00254061, ISDS: bprbqms</w:t>
          </w:r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145B4"/>
    <w:rsid w:val="00037129"/>
    <w:rsid w:val="00073907"/>
    <w:rsid w:val="000D1ECC"/>
    <w:rsid w:val="000E14E3"/>
    <w:rsid w:val="000E786D"/>
    <w:rsid w:val="00126AE2"/>
    <w:rsid w:val="00131C78"/>
    <w:rsid w:val="00185A82"/>
    <w:rsid w:val="00192863"/>
    <w:rsid w:val="001A09C6"/>
    <w:rsid w:val="001C75E0"/>
    <w:rsid w:val="00212CDC"/>
    <w:rsid w:val="00224E1E"/>
    <w:rsid w:val="00226420"/>
    <w:rsid w:val="002330AD"/>
    <w:rsid w:val="002517DA"/>
    <w:rsid w:val="00251FBD"/>
    <w:rsid w:val="00257C5F"/>
    <w:rsid w:val="002C0808"/>
    <w:rsid w:val="002C278B"/>
    <w:rsid w:val="002E0923"/>
    <w:rsid w:val="002F351E"/>
    <w:rsid w:val="002F4316"/>
    <w:rsid w:val="002F5089"/>
    <w:rsid w:val="003028F1"/>
    <w:rsid w:val="00310C4C"/>
    <w:rsid w:val="00327268"/>
    <w:rsid w:val="00327D71"/>
    <w:rsid w:val="00343157"/>
    <w:rsid w:val="00344846"/>
    <w:rsid w:val="00363CC2"/>
    <w:rsid w:val="00373C34"/>
    <w:rsid w:val="00381359"/>
    <w:rsid w:val="003B11B5"/>
    <w:rsid w:val="003B643E"/>
    <w:rsid w:val="003C5814"/>
    <w:rsid w:val="003D6A36"/>
    <w:rsid w:val="003E20A3"/>
    <w:rsid w:val="003F2E12"/>
    <w:rsid w:val="003F6DD5"/>
    <w:rsid w:val="00431D9A"/>
    <w:rsid w:val="00443CDF"/>
    <w:rsid w:val="00452EA6"/>
    <w:rsid w:val="004614B9"/>
    <w:rsid w:val="004732F7"/>
    <w:rsid w:val="004761A5"/>
    <w:rsid w:val="00487CC5"/>
    <w:rsid w:val="004D4E3F"/>
    <w:rsid w:val="00502ADC"/>
    <w:rsid w:val="00505826"/>
    <w:rsid w:val="00527C4A"/>
    <w:rsid w:val="00536942"/>
    <w:rsid w:val="00543076"/>
    <w:rsid w:val="00544177"/>
    <w:rsid w:val="00582019"/>
    <w:rsid w:val="00595102"/>
    <w:rsid w:val="00596347"/>
    <w:rsid w:val="005A4801"/>
    <w:rsid w:val="005E486B"/>
    <w:rsid w:val="005F37DE"/>
    <w:rsid w:val="005F3B7A"/>
    <w:rsid w:val="006232C0"/>
    <w:rsid w:val="00636FE5"/>
    <w:rsid w:val="006379AE"/>
    <w:rsid w:val="006419E2"/>
    <w:rsid w:val="006472AF"/>
    <w:rsid w:val="00670C55"/>
    <w:rsid w:val="0067605B"/>
    <w:rsid w:val="00695D61"/>
    <w:rsid w:val="006B01DA"/>
    <w:rsid w:val="006B2BDD"/>
    <w:rsid w:val="006B4590"/>
    <w:rsid w:val="006D1834"/>
    <w:rsid w:val="006F4638"/>
    <w:rsid w:val="006F5056"/>
    <w:rsid w:val="00702A89"/>
    <w:rsid w:val="00704464"/>
    <w:rsid w:val="007064F9"/>
    <w:rsid w:val="00706A64"/>
    <w:rsid w:val="00722BCC"/>
    <w:rsid w:val="00742046"/>
    <w:rsid w:val="00754E2B"/>
    <w:rsid w:val="00775DB8"/>
    <w:rsid w:val="00781E50"/>
    <w:rsid w:val="007851C2"/>
    <w:rsid w:val="007A4828"/>
    <w:rsid w:val="007A5264"/>
    <w:rsid w:val="007A636A"/>
    <w:rsid w:val="007C1D93"/>
    <w:rsid w:val="007C6AEE"/>
    <w:rsid w:val="007C71AC"/>
    <w:rsid w:val="007D4589"/>
    <w:rsid w:val="007E33B0"/>
    <w:rsid w:val="00807AE8"/>
    <w:rsid w:val="00827958"/>
    <w:rsid w:val="00846902"/>
    <w:rsid w:val="00853EFF"/>
    <w:rsid w:val="008C3A68"/>
    <w:rsid w:val="008C5857"/>
    <w:rsid w:val="00902C8C"/>
    <w:rsid w:val="009079DA"/>
    <w:rsid w:val="009238C4"/>
    <w:rsid w:val="00934CE8"/>
    <w:rsid w:val="009451D8"/>
    <w:rsid w:val="00952C15"/>
    <w:rsid w:val="00954A18"/>
    <w:rsid w:val="0096718E"/>
    <w:rsid w:val="009754E9"/>
    <w:rsid w:val="00982652"/>
    <w:rsid w:val="00983507"/>
    <w:rsid w:val="009867EF"/>
    <w:rsid w:val="00993A7B"/>
    <w:rsid w:val="00996DDE"/>
    <w:rsid w:val="009A7E75"/>
    <w:rsid w:val="009B06FD"/>
    <w:rsid w:val="009B0A63"/>
    <w:rsid w:val="009B29FB"/>
    <w:rsid w:val="009C3F49"/>
    <w:rsid w:val="009C5824"/>
    <w:rsid w:val="009C5C85"/>
    <w:rsid w:val="009D334F"/>
    <w:rsid w:val="009E2D65"/>
    <w:rsid w:val="00A02F71"/>
    <w:rsid w:val="00A04425"/>
    <w:rsid w:val="00A20396"/>
    <w:rsid w:val="00A254FE"/>
    <w:rsid w:val="00A36185"/>
    <w:rsid w:val="00A4134B"/>
    <w:rsid w:val="00A41F9F"/>
    <w:rsid w:val="00A4265A"/>
    <w:rsid w:val="00A51156"/>
    <w:rsid w:val="00A60E94"/>
    <w:rsid w:val="00A65325"/>
    <w:rsid w:val="00A77C03"/>
    <w:rsid w:val="00A91540"/>
    <w:rsid w:val="00AA1D50"/>
    <w:rsid w:val="00AD102A"/>
    <w:rsid w:val="00B22E4C"/>
    <w:rsid w:val="00B3125F"/>
    <w:rsid w:val="00B412A5"/>
    <w:rsid w:val="00B459BB"/>
    <w:rsid w:val="00B50DB3"/>
    <w:rsid w:val="00B56B75"/>
    <w:rsid w:val="00B713CF"/>
    <w:rsid w:val="00B8241D"/>
    <w:rsid w:val="00B82986"/>
    <w:rsid w:val="00B92394"/>
    <w:rsid w:val="00B963D2"/>
    <w:rsid w:val="00B96BDE"/>
    <w:rsid w:val="00BB25BB"/>
    <w:rsid w:val="00BC560A"/>
    <w:rsid w:val="00BD3A73"/>
    <w:rsid w:val="00BD46E8"/>
    <w:rsid w:val="00BE62D5"/>
    <w:rsid w:val="00C106FB"/>
    <w:rsid w:val="00C109BC"/>
    <w:rsid w:val="00C11715"/>
    <w:rsid w:val="00C210C6"/>
    <w:rsid w:val="00C32B73"/>
    <w:rsid w:val="00C630F9"/>
    <w:rsid w:val="00C873F2"/>
    <w:rsid w:val="00C91069"/>
    <w:rsid w:val="00CB597D"/>
    <w:rsid w:val="00CC0B4B"/>
    <w:rsid w:val="00CC2A65"/>
    <w:rsid w:val="00CD2096"/>
    <w:rsid w:val="00D110B1"/>
    <w:rsid w:val="00D1183F"/>
    <w:rsid w:val="00D256D7"/>
    <w:rsid w:val="00D32A98"/>
    <w:rsid w:val="00D40129"/>
    <w:rsid w:val="00D44361"/>
    <w:rsid w:val="00D47BAD"/>
    <w:rsid w:val="00D87B48"/>
    <w:rsid w:val="00D9442C"/>
    <w:rsid w:val="00DA7C59"/>
    <w:rsid w:val="00DD0FF1"/>
    <w:rsid w:val="00DD2417"/>
    <w:rsid w:val="00DF68E3"/>
    <w:rsid w:val="00E026C0"/>
    <w:rsid w:val="00E058FE"/>
    <w:rsid w:val="00E1443C"/>
    <w:rsid w:val="00E17592"/>
    <w:rsid w:val="00E24655"/>
    <w:rsid w:val="00E53464"/>
    <w:rsid w:val="00E878A1"/>
    <w:rsid w:val="00E942D2"/>
    <w:rsid w:val="00E9500F"/>
    <w:rsid w:val="00EA0AD8"/>
    <w:rsid w:val="00EA3CD7"/>
    <w:rsid w:val="00EB5DD0"/>
    <w:rsid w:val="00EC5DFD"/>
    <w:rsid w:val="00ED11AF"/>
    <w:rsid w:val="00EE08DD"/>
    <w:rsid w:val="00EF3E62"/>
    <w:rsid w:val="00EF5423"/>
    <w:rsid w:val="00F17DC1"/>
    <w:rsid w:val="00F24044"/>
    <w:rsid w:val="00F241EB"/>
    <w:rsid w:val="00F32F80"/>
    <w:rsid w:val="00F41442"/>
    <w:rsid w:val="00F50F0C"/>
    <w:rsid w:val="00F53CF5"/>
    <w:rsid w:val="00F76791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14</TotalTime>
  <Pages>1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15</cp:revision>
  <cp:lastPrinted>2026-08-05T13:15:00Z</cp:lastPrinted>
  <dcterms:created xsi:type="dcterms:W3CDTF">2026-08-05T13:42:00Z</dcterms:created>
  <dcterms:modified xsi:type="dcterms:W3CDTF">2026-08-18T07:22:00Z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