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428D5FB5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5D115A" w:rsidRPr="005D115A">
        <w:t xml:space="preserve"> </w:t>
      </w:r>
      <w:r w:rsidR="005D115A" w:rsidRPr="005D115A">
        <w:rPr>
          <w:sz w:val="24"/>
        </w:rPr>
        <w:t>MUML/2026/29379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5F4251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69CEE3EF" w14:textId="77777777" w:rsidR="003843B2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3843B2">
        <w:rPr>
          <w:b/>
          <w:bCs/>
          <w:sz w:val="24"/>
        </w:rPr>
        <w:t>Pro lepší zítřky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887480" w:rsidRPr="00887480">
        <w:rPr>
          <w:b/>
          <w:bCs/>
          <w:sz w:val="24"/>
        </w:rPr>
        <w:t>V</w:t>
      </w:r>
      <w:r w:rsidR="00996C8B">
        <w:rPr>
          <w:b/>
          <w:bCs/>
          <w:sz w:val="24"/>
        </w:rPr>
        <w:t>lkovice</w:t>
      </w:r>
      <w:r w:rsidR="00B56B75">
        <w:rPr>
          <w:sz w:val="24"/>
        </w:rPr>
        <w:t xml:space="preserve">, které se konají ve dnech </w:t>
      </w:r>
    </w:p>
    <w:p w14:paraId="30D1B362" w14:textId="48546C63" w:rsidR="00B50DB3" w:rsidRDefault="00B56B75" w:rsidP="003F6DD5">
      <w:pPr>
        <w:rPr>
          <w:sz w:val="24"/>
        </w:rPr>
      </w:pPr>
      <w:r>
        <w:rPr>
          <w:sz w:val="24"/>
        </w:rPr>
        <w:t>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Pr="00996C8B" w:rsidRDefault="00954A18" w:rsidP="003F6DD5">
      <w:pPr>
        <w:rPr>
          <w:sz w:val="26"/>
          <w:szCs w:val="26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4757653D" w14:textId="3E7C5CB3" w:rsidR="00887480" w:rsidRDefault="003843B2" w:rsidP="003F6DD5">
      <w:pPr>
        <w:jc w:val="center"/>
        <w:rPr>
          <w:b/>
          <w:bCs/>
          <w:sz w:val="26"/>
          <w:szCs w:val="26"/>
        </w:rPr>
      </w:pPr>
      <w:r w:rsidRPr="003843B2">
        <w:rPr>
          <w:b/>
          <w:bCs/>
          <w:sz w:val="26"/>
          <w:szCs w:val="26"/>
        </w:rPr>
        <w:t xml:space="preserve">Pro lepší zítřky </w:t>
      </w:r>
    </w:p>
    <w:p w14:paraId="0DFCC68C" w14:textId="77777777" w:rsidR="003843B2" w:rsidRPr="0067605B" w:rsidRDefault="003843B2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5CC0D78B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E11B30">
        <w:rPr>
          <w:sz w:val="24"/>
        </w:rPr>
        <w:t>20</w:t>
      </w:r>
      <w:r w:rsidR="00FE00BA" w:rsidRPr="00431D9A">
        <w:rPr>
          <w:sz w:val="24"/>
        </w:rPr>
        <w:t xml:space="preserve">. </w:t>
      </w:r>
      <w:r w:rsidR="006C5769">
        <w:rPr>
          <w:sz w:val="24"/>
        </w:rPr>
        <w:t>0</w:t>
      </w:r>
      <w:r w:rsidR="00E11B30">
        <w:rPr>
          <w:sz w:val="24"/>
        </w:rPr>
        <w:t>7</w:t>
      </w:r>
      <w:r w:rsidR="00FE00BA" w:rsidRPr="00431D9A">
        <w:rPr>
          <w:sz w:val="24"/>
        </w:rPr>
        <w:t>. 2026 v </w:t>
      </w:r>
      <w:r w:rsidR="0022232D">
        <w:rPr>
          <w:sz w:val="24"/>
        </w:rPr>
        <w:t>1</w:t>
      </w:r>
      <w:r w:rsidR="00E11B30">
        <w:rPr>
          <w:sz w:val="24"/>
        </w:rPr>
        <w:t>5</w:t>
      </w:r>
      <w:r w:rsidR="00FE00BA" w:rsidRPr="00431D9A">
        <w:rPr>
          <w:sz w:val="24"/>
        </w:rPr>
        <w:t>:</w:t>
      </w:r>
      <w:r w:rsidR="00E11B30">
        <w:rPr>
          <w:sz w:val="24"/>
        </w:rPr>
        <w:t>4</w:t>
      </w:r>
      <w:r w:rsidR="00FE00BA" w:rsidRPr="00431D9A">
        <w:rPr>
          <w:sz w:val="24"/>
        </w:rPr>
        <w:t>0 hodin zmocněncem výše uvedené volební strany pan</w:t>
      </w:r>
      <w:r w:rsidR="0022232D">
        <w:rPr>
          <w:sz w:val="24"/>
        </w:rPr>
        <w:t xml:space="preserve">em </w:t>
      </w:r>
      <w:r w:rsidR="00E11B30">
        <w:rPr>
          <w:sz w:val="24"/>
        </w:rPr>
        <w:t>Martinem Jungem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505570">
        <w:rPr>
          <w:sz w:val="24"/>
        </w:rPr>
        <w:t>V</w:t>
      </w:r>
      <w:r w:rsidR="0022232D">
        <w:rPr>
          <w:sz w:val="24"/>
        </w:rPr>
        <w:t>lkovice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9252A70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0B12A5">
        <w:rPr>
          <w:sz w:val="24"/>
        </w:rPr>
        <w:t>3</w:t>
      </w:r>
      <w:r w:rsidR="00D32A98" w:rsidRPr="009D334F">
        <w:rPr>
          <w:sz w:val="24"/>
        </w:rPr>
        <w:t xml:space="preserve"> kus</w:t>
      </w:r>
      <w:r w:rsidR="000B12A5">
        <w:rPr>
          <w:sz w:val="24"/>
        </w:rPr>
        <w:t>y</w:t>
      </w:r>
      <w:r w:rsidR="00D32A98" w:rsidRPr="009D334F">
        <w:rPr>
          <w:sz w:val="24"/>
        </w:rPr>
        <w:t xml:space="preserve">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1420D6" w:rsidRPr="009D334F">
        <w:rPr>
          <w:sz w:val="24"/>
        </w:rPr>
        <w:t xml:space="preserve">Při přebírání kandidátní listiny </w:t>
      </w:r>
      <w:r w:rsidR="000B12A5">
        <w:rPr>
          <w:sz w:val="24"/>
        </w:rPr>
        <w:t>ne</w:t>
      </w:r>
      <w:r w:rsidR="001420D6" w:rsidRPr="009D334F">
        <w:rPr>
          <w:sz w:val="24"/>
        </w:rPr>
        <w:t>byla zjištěna závada</w:t>
      </w:r>
      <w:r w:rsidR="000B12A5">
        <w:rPr>
          <w:sz w:val="24"/>
        </w:rPr>
        <w:t>.</w:t>
      </w:r>
      <w:r w:rsidR="001420D6">
        <w:rPr>
          <w:sz w:val="24"/>
        </w:rPr>
        <w:t xml:space="preserve">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4CFC7A65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980BA1">
        <w:rPr>
          <w:sz w:val="24"/>
        </w:rPr>
        <w:t xml:space="preserve">18. </w:t>
      </w:r>
      <w:r w:rsidR="006C5769">
        <w:rPr>
          <w:sz w:val="24"/>
        </w:rPr>
        <w:t>0</w:t>
      </w:r>
      <w:r w:rsidR="00980BA1">
        <w:rPr>
          <w:sz w:val="24"/>
        </w:rPr>
        <w:t>8. 2026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03E28BC9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4651D5">
        <w:rPr>
          <w:sz w:val="24"/>
        </w:rPr>
        <w:t xml:space="preserve">: </w:t>
      </w:r>
      <w:r w:rsidR="000B12A5">
        <w:rPr>
          <w:sz w:val="24"/>
        </w:rPr>
        <w:t>Martin Jung, Havlíčkova 529, Mariánské Lázně</w:t>
      </w:r>
      <w:r w:rsidR="0049250A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2240B" w14:textId="77777777" w:rsidR="0023479C" w:rsidRDefault="0023479C">
      <w:r>
        <w:separator/>
      </w:r>
    </w:p>
  </w:endnote>
  <w:endnote w:type="continuationSeparator" w:id="0">
    <w:p w14:paraId="35E29C95" w14:textId="77777777" w:rsidR="0023479C" w:rsidRDefault="0023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3D7DE" w14:textId="77777777" w:rsidR="0023479C" w:rsidRDefault="0023479C">
      <w:r>
        <w:separator/>
      </w:r>
    </w:p>
  </w:footnote>
  <w:footnote w:type="continuationSeparator" w:id="0">
    <w:p w14:paraId="669AF369" w14:textId="77777777" w:rsidR="0023479C" w:rsidRDefault="0023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603521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37129"/>
    <w:rsid w:val="000B12A5"/>
    <w:rsid w:val="000D1ECC"/>
    <w:rsid w:val="000E786D"/>
    <w:rsid w:val="00126AE2"/>
    <w:rsid w:val="001420D6"/>
    <w:rsid w:val="00185A82"/>
    <w:rsid w:val="00192863"/>
    <w:rsid w:val="001A09C6"/>
    <w:rsid w:val="001B1213"/>
    <w:rsid w:val="001C75E0"/>
    <w:rsid w:val="00212CDC"/>
    <w:rsid w:val="00216010"/>
    <w:rsid w:val="0022232D"/>
    <w:rsid w:val="00224E1E"/>
    <w:rsid w:val="002330AD"/>
    <w:rsid w:val="0023479C"/>
    <w:rsid w:val="002517DA"/>
    <w:rsid w:val="00257C5F"/>
    <w:rsid w:val="002C278B"/>
    <w:rsid w:val="002C700A"/>
    <w:rsid w:val="002F351E"/>
    <w:rsid w:val="002F5089"/>
    <w:rsid w:val="003028F1"/>
    <w:rsid w:val="00310C4C"/>
    <w:rsid w:val="00327D71"/>
    <w:rsid w:val="00343A37"/>
    <w:rsid w:val="00344846"/>
    <w:rsid w:val="00363CC2"/>
    <w:rsid w:val="00373C34"/>
    <w:rsid w:val="00381359"/>
    <w:rsid w:val="003843B2"/>
    <w:rsid w:val="003B11B5"/>
    <w:rsid w:val="003B643E"/>
    <w:rsid w:val="003C5814"/>
    <w:rsid w:val="003E20A3"/>
    <w:rsid w:val="003F6DD5"/>
    <w:rsid w:val="00431D9A"/>
    <w:rsid w:val="00443CDF"/>
    <w:rsid w:val="00450EF8"/>
    <w:rsid w:val="00452EA6"/>
    <w:rsid w:val="004614B9"/>
    <w:rsid w:val="004651D5"/>
    <w:rsid w:val="004732F7"/>
    <w:rsid w:val="004761A5"/>
    <w:rsid w:val="0049250A"/>
    <w:rsid w:val="004D4E3F"/>
    <w:rsid w:val="00505570"/>
    <w:rsid w:val="00505826"/>
    <w:rsid w:val="00527C4A"/>
    <w:rsid w:val="00536942"/>
    <w:rsid w:val="00544177"/>
    <w:rsid w:val="00575E19"/>
    <w:rsid w:val="005760D5"/>
    <w:rsid w:val="00582019"/>
    <w:rsid w:val="00596347"/>
    <w:rsid w:val="005A4801"/>
    <w:rsid w:val="005D115A"/>
    <w:rsid w:val="005E486B"/>
    <w:rsid w:val="005F3B7A"/>
    <w:rsid w:val="005F4251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C5769"/>
    <w:rsid w:val="006C5CA7"/>
    <w:rsid w:val="006D1834"/>
    <w:rsid w:val="006F5056"/>
    <w:rsid w:val="00702A89"/>
    <w:rsid w:val="00706A64"/>
    <w:rsid w:val="00742046"/>
    <w:rsid w:val="00754E2B"/>
    <w:rsid w:val="00781E50"/>
    <w:rsid w:val="007851C2"/>
    <w:rsid w:val="007A22F3"/>
    <w:rsid w:val="007A4828"/>
    <w:rsid w:val="007A5264"/>
    <w:rsid w:val="007A636A"/>
    <w:rsid w:val="007C1D93"/>
    <w:rsid w:val="007C6AEE"/>
    <w:rsid w:val="007C71AC"/>
    <w:rsid w:val="007E33B0"/>
    <w:rsid w:val="00801344"/>
    <w:rsid w:val="00807AE8"/>
    <w:rsid w:val="00846902"/>
    <w:rsid w:val="00846ABC"/>
    <w:rsid w:val="00853EFF"/>
    <w:rsid w:val="00864593"/>
    <w:rsid w:val="008743B1"/>
    <w:rsid w:val="00887480"/>
    <w:rsid w:val="008C3A68"/>
    <w:rsid w:val="008C5857"/>
    <w:rsid w:val="00902C8C"/>
    <w:rsid w:val="009079DA"/>
    <w:rsid w:val="00930468"/>
    <w:rsid w:val="00934CE8"/>
    <w:rsid w:val="009451D8"/>
    <w:rsid w:val="00954A18"/>
    <w:rsid w:val="0096718E"/>
    <w:rsid w:val="009754E9"/>
    <w:rsid w:val="00980BA1"/>
    <w:rsid w:val="00982652"/>
    <w:rsid w:val="009867EF"/>
    <w:rsid w:val="00993A7B"/>
    <w:rsid w:val="00996C8B"/>
    <w:rsid w:val="009A7E75"/>
    <w:rsid w:val="009B06FD"/>
    <w:rsid w:val="009B29FB"/>
    <w:rsid w:val="009C5824"/>
    <w:rsid w:val="009C5C85"/>
    <w:rsid w:val="009D334F"/>
    <w:rsid w:val="00A02F71"/>
    <w:rsid w:val="00A03031"/>
    <w:rsid w:val="00A20396"/>
    <w:rsid w:val="00A254FE"/>
    <w:rsid w:val="00A36185"/>
    <w:rsid w:val="00A4134B"/>
    <w:rsid w:val="00A41F9F"/>
    <w:rsid w:val="00A4265A"/>
    <w:rsid w:val="00A51156"/>
    <w:rsid w:val="00A65325"/>
    <w:rsid w:val="00A65EFE"/>
    <w:rsid w:val="00B22E4C"/>
    <w:rsid w:val="00B3125F"/>
    <w:rsid w:val="00B412A5"/>
    <w:rsid w:val="00B459BB"/>
    <w:rsid w:val="00B50DB3"/>
    <w:rsid w:val="00B56B75"/>
    <w:rsid w:val="00B67E21"/>
    <w:rsid w:val="00B7331A"/>
    <w:rsid w:val="00B8241D"/>
    <w:rsid w:val="00B82986"/>
    <w:rsid w:val="00B96BDE"/>
    <w:rsid w:val="00BB25BB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C0B4B"/>
    <w:rsid w:val="00D110B1"/>
    <w:rsid w:val="00D32A98"/>
    <w:rsid w:val="00D40129"/>
    <w:rsid w:val="00D44361"/>
    <w:rsid w:val="00D66054"/>
    <w:rsid w:val="00D87B48"/>
    <w:rsid w:val="00D9442C"/>
    <w:rsid w:val="00DA3F36"/>
    <w:rsid w:val="00DA7C59"/>
    <w:rsid w:val="00DD0FF1"/>
    <w:rsid w:val="00DD2417"/>
    <w:rsid w:val="00E058FE"/>
    <w:rsid w:val="00E11B30"/>
    <w:rsid w:val="00E17592"/>
    <w:rsid w:val="00E24655"/>
    <w:rsid w:val="00E7277F"/>
    <w:rsid w:val="00E878A1"/>
    <w:rsid w:val="00E942D2"/>
    <w:rsid w:val="00E9500F"/>
    <w:rsid w:val="00EA3CD7"/>
    <w:rsid w:val="00EB5DD0"/>
    <w:rsid w:val="00EC5DFD"/>
    <w:rsid w:val="00ED11AF"/>
    <w:rsid w:val="00ED60CA"/>
    <w:rsid w:val="00EE08DD"/>
    <w:rsid w:val="00EF3E62"/>
    <w:rsid w:val="00EF5423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4</TotalTime>
  <Pages>1</Pages>
  <Words>414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6</cp:revision>
  <cp:lastPrinted>2026-07-31T06:36:00Z</cp:lastPrinted>
  <dcterms:created xsi:type="dcterms:W3CDTF">2026-08-07T08:18:00Z</dcterms:created>
  <dcterms:modified xsi:type="dcterms:W3CDTF">2026-08-07T08:26:00Z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