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56827A63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864593" w:rsidRPr="00864593">
        <w:t xml:space="preserve"> </w:t>
      </w:r>
      <w:r w:rsidR="00864593" w:rsidRPr="00864593">
        <w:rPr>
          <w:sz w:val="24"/>
        </w:rPr>
        <w:t>MUML/2026/29374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539FCA1E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864593" w:rsidRPr="00864593">
        <w:rPr>
          <w:b/>
          <w:bCs/>
          <w:sz w:val="24"/>
        </w:rPr>
        <w:t>SNK Velká Hleďsebe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887480" w:rsidRPr="00887480">
        <w:rPr>
          <w:b/>
          <w:bCs/>
          <w:sz w:val="24"/>
        </w:rPr>
        <w:t>Velká Hleďsebe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100C48F9" w14:textId="0BDAF3BF" w:rsidR="00505826" w:rsidRPr="00887480" w:rsidRDefault="00887480" w:rsidP="003F6DD5">
      <w:pPr>
        <w:jc w:val="center"/>
        <w:rPr>
          <w:b/>
          <w:i/>
          <w:color w:val="EE0000"/>
          <w:sz w:val="26"/>
          <w:szCs w:val="26"/>
          <w:u w:val="single"/>
        </w:rPr>
      </w:pPr>
      <w:r w:rsidRPr="00887480">
        <w:rPr>
          <w:b/>
          <w:bCs/>
          <w:sz w:val="26"/>
          <w:szCs w:val="26"/>
        </w:rPr>
        <w:t>SNK Velká Hleďsebe</w:t>
      </w:r>
    </w:p>
    <w:p w14:paraId="4757653D" w14:textId="77777777" w:rsidR="00887480" w:rsidRPr="0067605B" w:rsidRDefault="00887480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603605CB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>dne 2</w:t>
      </w:r>
      <w:r w:rsidR="00887480">
        <w:rPr>
          <w:sz w:val="24"/>
        </w:rPr>
        <w:t>4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FE00BA" w:rsidRPr="00431D9A">
        <w:rPr>
          <w:sz w:val="24"/>
        </w:rPr>
        <w:t>7. 2026 v </w:t>
      </w:r>
      <w:r w:rsidR="00887480">
        <w:rPr>
          <w:sz w:val="24"/>
        </w:rPr>
        <w:t>08</w:t>
      </w:r>
      <w:r w:rsidR="00FE00BA" w:rsidRPr="00431D9A">
        <w:rPr>
          <w:sz w:val="24"/>
        </w:rPr>
        <w:t>:</w:t>
      </w:r>
      <w:r w:rsidR="00505570">
        <w:rPr>
          <w:sz w:val="24"/>
        </w:rPr>
        <w:t>5</w:t>
      </w:r>
      <w:r w:rsidR="00FE00BA" w:rsidRPr="00431D9A">
        <w:rPr>
          <w:sz w:val="24"/>
        </w:rPr>
        <w:t>0 hodin zmocněncem výše uvedené volební strany paní</w:t>
      </w:r>
      <w:r w:rsidR="00505570">
        <w:rPr>
          <w:sz w:val="24"/>
        </w:rPr>
        <w:t xml:space="preserve"> Renátou Vršeckou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505570">
        <w:rPr>
          <w:sz w:val="24"/>
        </w:rPr>
        <w:t>Velká Hleďsebe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4729C25B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505570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 xml:space="preserve">Při přebírání kandidátní listiny </w:t>
      </w:r>
      <w:r w:rsidR="0049250A">
        <w:rPr>
          <w:sz w:val="24"/>
        </w:rPr>
        <w:t>ne</w:t>
      </w:r>
      <w:r w:rsidR="00636FE5" w:rsidRPr="009D334F">
        <w:rPr>
          <w:sz w:val="24"/>
        </w:rPr>
        <w:t>byla zjištěna závada</w:t>
      </w:r>
      <w:r w:rsidR="0049250A">
        <w:rPr>
          <w:sz w:val="24"/>
        </w:rPr>
        <w:t>.</w:t>
      </w:r>
      <w:r w:rsidR="005E486B" w:rsidRPr="009D334F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1992143C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B7331A">
        <w:rPr>
          <w:sz w:val="24"/>
        </w:rPr>
        <w:t>R</w:t>
      </w:r>
      <w:r w:rsidR="0049250A">
        <w:rPr>
          <w:sz w:val="24"/>
        </w:rPr>
        <w:t>enáta Vršecká,</w:t>
      </w:r>
      <w:r w:rsidR="00B7331A">
        <w:rPr>
          <w:sz w:val="24"/>
        </w:rPr>
        <w:t xml:space="preserve"> Ke Knížáku 461, Velká Hleďsebe</w:t>
      </w:r>
      <w:r w:rsidR="0049250A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48FE7" w14:textId="77777777" w:rsidR="00DA3F36" w:rsidRDefault="00DA3F36">
      <w:r>
        <w:separator/>
      </w:r>
    </w:p>
  </w:endnote>
  <w:endnote w:type="continuationSeparator" w:id="0">
    <w:p w14:paraId="73454B4D" w14:textId="77777777" w:rsidR="00DA3F36" w:rsidRDefault="00DA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1471" w14:textId="77777777" w:rsidR="00DA3F36" w:rsidRDefault="00DA3F36">
      <w:r>
        <w:separator/>
      </w:r>
    </w:p>
  </w:footnote>
  <w:footnote w:type="continuationSeparator" w:id="0">
    <w:p w14:paraId="4258F60B" w14:textId="77777777" w:rsidR="00DA3F36" w:rsidRDefault="00DA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602377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D1ECC"/>
    <w:rsid w:val="000E786D"/>
    <w:rsid w:val="00126AE2"/>
    <w:rsid w:val="00185A82"/>
    <w:rsid w:val="00192863"/>
    <w:rsid w:val="001A09C6"/>
    <w:rsid w:val="001B1213"/>
    <w:rsid w:val="001C75E0"/>
    <w:rsid w:val="00212CDC"/>
    <w:rsid w:val="00216010"/>
    <w:rsid w:val="00224E1E"/>
    <w:rsid w:val="002330AD"/>
    <w:rsid w:val="002517DA"/>
    <w:rsid w:val="00257C5F"/>
    <w:rsid w:val="002C278B"/>
    <w:rsid w:val="002C700A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B11B5"/>
    <w:rsid w:val="003B643E"/>
    <w:rsid w:val="003C5814"/>
    <w:rsid w:val="003E20A3"/>
    <w:rsid w:val="003F6DD5"/>
    <w:rsid w:val="00431D9A"/>
    <w:rsid w:val="00443CDF"/>
    <w:rsid w:val="00452EA6"/>
    <w:rsid w:val="004614B9"/>
    <w:rsid w:val="004651D5"/>
    <w:rsid w:val="004732F7"/>
    <w:rsid w:val="004761A5"/>
    <w:rsid w:val="0049250A"/>
    <w:rsid w:val="004D4E3F"/>
    <w:rsid w:val="00505570"/>
    <w:rsid w:val="00505826"/>
    <w:rsid w:val="00527C4A"/>
    <w:rsid w:val="00536942"/>
    <w:rsid w:val="00544177"/>
    <w:rsid w:val="00575E19"/>
    <w:rsid w:val="005760D5"/>
    <w:rsid w:val="00582019"/>
    <w:rsid w:val="00596347"/>
    <w:rsid w:val="005A4801"/>
    <w:rsid w:val="005E486B"/>
    <w:rsid w:val="005F3B7A"/>
    <w:rsid w:val="005F4251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53EFF"/>
    <w:rsid w:val="00864593"/>
    <w:rsid w:val="00887480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65325"/>
    <w:rsid w:val="00A65EFE"/>
    <w:rsid w:val="00B22E4C"/>
    <w:rsid w:val="00B3125F"/>
    <w:rsid w:val="00B412A5"/>
    <w:rsid w:val="00B459BB"/>
    <w:rsid w:val="00B50DB3"/>
    <w:rsid w:val="00B56B75"/>
    <w:rsid w:val="00B67E21"/>
    <w:rsid w:val="00B7331A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C0B4B"/>
    <w:rsid w:val="00D110B1"/>
    <w:rsid w:val="00D32A98"/>
    <w:rsid w:val="00D40129"/>
    <w:rsid w:val="00D44361"/>
    <w:rsid w:val="00D87B48"/>
    <w:rsid w:val="00D9442C"/>
    <w:rsid w:val="00DA3F36"/>
    <w:rsid w:val="00DA7C59"/>
    <w:rsid w:val="00DD0FF1"/>
    <w:rsid w:val="00DD2417"/>
    <w:rsid w:val="00E058FE"/>
    <w:rsid w:val="00E17592"/>
    <w:rsid w:val="00E24655"/>
    <w:rsid w:val="00E878A1"/>
    <w:rsid w:val="00E942D2"/>
    <w:rsid w:val="00E9500F"/>
    <w:rsid w:val="00EA3CD7"/>
    <w:rsid w:val="00EB5DD0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3</TotalTime>
  <Pages>1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7</cp:revision>
  <cp:lastPrinted>2026-07-31T06:36:00Z</cp:lastPrinted>
  <dcterms:created xsi:type="dcterms:W3CDTF">2026-08-07T08:02:00Z</dcterms:created>
  <dcterms:modified xsi:type="dcterms:W3CDTF">2026-08-07T08:06:00Z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