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52E0783B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3C5DDE" w:rsidRPr="003C5DDE">
        <w:t xml:space="preserve"> </w:t>
      </w:r>
      <w:r w:rsidR="003C5DDE" w:rsidRPr="003C5DDE">
        <w:rPr>
          <w:sz w:val="24"/>
        </w:rPr>
        <w:t>MUML/2026/29209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0C1730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41F94216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55444B">
        <w:rPr>
          <w:b/>
          <w:bCs/>
          <w:sz w:val="24"/>
        </w:rPr>
        <w:t>S</w:t>
      </w:r>
      <w:r w:rsidR="0055444B" w:rsidRPr="0055444B">
        <w:rPr>
          <w:b/>
          <w:bCs/>
          <w:sz w:val="24"/>
        </w:rPr>
        <w:t>družení nezávislých kandidátů – PRO BEZPEČNOST TEPELSKA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EE0311" w:rsidRPr="00EE0311">
        <w:rPr>
          <w:b/>
          <w:bCs/>
          <w:sz w:val="24"/>
        </w:rPr>
        <w:t>Teplá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1A3BBB60" w14:textId="77777777" w:rsidR="0055444B" w:rsidRDefault="0055444B" w:rsidP="003F6DD5">
      <w:pPr>
        <w:rPr>
          <w:sz w:val="24"/>
        </w:rPr>
      </w:pPr>
    </w:p>
    <w:p w14:paraId="5CED2FC4" w14:textId="3D4E4048" w:rsidR="006D1834" w:rsidRPr="00F53CF5" w:rsidRDefault="0055444B" w:rsidP="003F6DD5">
      <w:pPr>
        <w:jc w:val="center"/>
        <w:rPr>
          <w:b/>
          <w:bCs/>
          <w:iCs/>
          <w:sz w:val="24"/>
          <w:szCs w:val="24"/>
        </w:rPr>
      </w:pPr>
      <w:r w:rsidRPr="0055444B">
        <w:rPr>
          <w:b/>
          <w:bCs/>
          <w:sz w:val="26"/>
          <w:szCs w:val="26"/>
        </w:rPr>
        <w:t xml:space="preserve">Sdružení nezávislých kandidátů – PRO BEZPEČNOST TEPELSKA </w:t>
      </w:r>
    </w:p>
    <w:p w14:paraId="100C48F9" w14:textId="77777777" w:rsidR="00505826" w:rsidRPr="0067605B" w:rsidRDefault="00505826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66A6ADA4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55444B">
        <w:rPr>
          <w:sz w:val="24"/>
        </w:rPr>
        <w:t>22</w:t>
      </w:r>
      <w:r w:rsidR="00FE00BA" w:rsidRPr="00431D9A">
        <w:rPr>
          <w:sz w:val="24"/>
        </w:rPr>
        <w:t xml:space="preserve">. </w:t>
      </w:r>
      <w:r w:rsidR="000C1730">
        <w:rPr>
          <w:sz w:val="24"/>
        </w:rPr>
        <w:t>0</w:t>
      </w:r>
      <w:r w:rsidR="0055444B">
        <w:rPr>
          <w:sz w:val="24"/>
        </w:rPr>
        <w:t>7</w:t>
      </w:r>
      <w:r w:rsidR="00FE00BA" w:rsidRPr="00431D9A">
        <w:rPr>
          <w:sz w:val="24"/>
        </w:rPr>
        <w:t>. 2026 v 1</w:t>
      </w:r>
      <w:r w:rsidR="0055444B">
        <w:rPr>
          <w:sz w:val="24"/>
        </w:rPr>
        <w:t>6</w:t>
      </w:r>
      <w:r w:rsidR="00FE00BA" w:rsidRPr="00431D9A">
        <w:rPr>
          <w:sz w:val="24"/>
        </w:rPr>
        <w:t>:</w:t>
      </w:r>
      <w:r w:rsidR="0055444B">
        <w:rPr>
          <w:sz w:val="24"/>
        </w:rPr>
        <w:t>2</w:t>
      </w:r>
      <w:r w:rsidR="00FE00BA" w:rsidRPr="00431D9A">
        <w:rPr>
          <w:sz w:val="24"/>
        </w:rPr>
        <w:t>0 hodin zmocněncem výše uvedené volební strany pan</w:t>
      </w:r>
      <w:r w:rsidR="0055444B">
        <w:rPr>
          <w:sz w:val="24"/>
        </w:rPr>
        <w:t>em Ing. Janem Růžičkou</w:t>
      </w:r>
      <w:r w:rsidR="00397B78">
        <w:rPr>
          <w:sz w:val="24"/>
        </w:rPr>
        <w:t>,</w:t>
      </w:r>
      <w:r w:rsidR="00024F08">
        <w:rPr>
          <w:sz w:val="24"/>
        </w:rPr>
        <w:t xml:space="preserve">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024F08">
        <w:rPr>
          <w:sz w:val="24"/>
        </w:rPr>
        <w:t>Teplá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4044FE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024F08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5C8766C0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55444B">
        <w:rPr>
          <w:sz w:val="24"/>
        </w:rPr>
        <w:t xml:space="preserve"> Ing. Jan Růžička, Klášterní 156, Teplá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42590" w14:textId="77777777" w:rsidR="00880B7F" w:rsidRDefault="00880B7F">
      <w:r>
        <w:separator/>
      </w:r>
    </w:p>
  </w:endnote>
  <w:endnote w:type="continuationSeparator" w:id="0">
    <w:p w14:paraId="14AFA57D" w14:textId="77777777" w:rsidR="00880B7F" w:rsidRDefault="0088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5C38" w14:textId="77777777" w:rsidR="00880B7F" w:rsidRDefault="00880B7F">
      <w:r>
        <w:separator/>
      </w:r>
    </w:p>
  </w:footnote>
  <w:footnote w:type="continuationSeparator" w:id="0">
    <w:p w14:paraId="5C34097B" w14:textId="77777777" w:rsidR="00880B7F" w:rsidRDefault="00880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13873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24F08"/>
    <w:rsid w:val="00037129"/>
    <w:rsid w:val="000C1730"/>
    <w:rsid w:val="000D1ECC"/>
    <w:rsid w:val="000E786D"/>
    <w:rsid w:val="00126AE2"/>
    <w:rsid w:val="00131C78"/>
    <w:rsid w:val="00185A82"/>
    <w:rsid w:val="00191289"/>
    <w:rsid w:val="00192863"/>
    <w:rsid w:val="001A09C6"/>
    <w:rsid w:val="001A5366"/>
    <w:rsid w:val="001C75E0"/>
    <w:rsid w:val="001E0A4E"/>
    <w:rsid w:val="00212CDC"/>
    <w:rsid w:val="00224E1E"/>
    <w:rsid w:val="00230E8F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34105"/>
    <w:rsid w:val="00344846"/>
    <w:rsid w:val="00345255"/>
    <w:rsid w:val="00363CC2"/>
    <w:rsid w:val="00373C34"/>
    <w:rsid w:val="00381359"/>
    <w:rsid w:val="00397B78"/>
    <w:rsid w:val="003B11B5"/>
    <w:rsid w:val="003B643E"/>
    <w:rsid w:val="003C5814"/>
    <w:rsid w:val="003C5DDE"/>
    <w:rsid w:val="003E20A3"/>
    <w:rsid w:val="003F6DD5"/>
    <w:rsid w:val="004136C9"/>
    <w:rsid w:val="00431D9A"/>
    <w:rsid w:val="00443CDF"/>
    <w:rsid w:val="00452EA6"/>
    <w:rsid w:val="004614B9"/>
    <w:rsid w:val="004732F7"/>
    <w:rsid w:val="004761A5"/>
    <w:rsid w:val="004A0D3D"/>
    <w:rsid w:val="004D4E3F"/>
    <w:rsid w:val="00505826"/>
    <w:rsid w:val="005112E9"/>
    <w:rsid w:val="00526BA3"/>
    <w:rsid w:val="00527C4A"/>
    <w:rsid w:val="00536942"/>
    <w:rsid w:val="00544177"/>
    <w:rsid w:val="0055444B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29A7"/>
    <w:rsid w:val="007C6AEE"/>
    <w:rsid w:val="007C71AC"/>
    <w:rsid w:val="007E33B0"/>
    <w:rsid w:val="00807AE8"/>
    <w:rsid w:val="00846902"/>
    <w:rsid w:val="00853EFF"/>
    <w:rsid w:val="00880B7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16EB2"/>
    <w:rsid w:val="00A20396"/>
    <w:rsid w:val="00A254FE"/>
    <w:rsid w:val="00A36185"/>
    <w:rsid w:val="00A4134B"/>
    <w:rsid w:val="00A41F9F"/>
    <w:rsid w:val="00A4265A"/>
    <w:rsid w:val="00A51156"/>
    <w:rsid w:val="00A65325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B58A7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D110B1"/>
    <w:rsid w:val="00D32A98"/>
    <w:rsid w:val="00D40129"/>
    <w:rsid w:val="00D44361"/>
    <w:rsid w:val="00D87B48"/>
    <w:rsid w:val="00D9442C"/>
    <w:rsid w:val="00DA7C59"/>
    <w:rsid w:val="00DD0FF1"/>
    <w:rsid w:val="00DD2417"/>
    <w:rsid w:val="00DD6CCC"/>
    <w:rsid w:val="00DF68E3"/>
    <w:rsid w:val="00E058FE"/>
    <w:rsid w:val="00E17592"/>
    <w:rsid w:val="00E20E1D"/>
    <w:rsid w:val="00E24655"/>
    <w:rsid w:val="00E27F8F"/>
    <w:rsid w:val="00E878A1"/>
    <w:rsid w:val="00E942D2"/>
    <w:rsid w:val="00E9500F"/>
    <w:rsid w:val="00EA3CD7"/>
    <w:rsid w:val="00EB5DD0"/>
    <w:rsid w:val="00EC5DFD"/>
    <w:rsid w:val="00ED11AF"/>
    <w:rsid w:val="00EE0311"/>
    <w:rsid w:val="00EE08DD"/>
    <w:rsid w:val="00EE75E4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4</TotalTime>
  <Pages>1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4</cp:revision>
  <cp:lastPrinted>2026-08-06T06:39:00Z</cp:lastPrinted>
  <dcterms:created xsi:type="dcterms:W3CDTF">2026-08-06T06:58:00Z</dcterms:created>
  <dcterms:modified xsi:type="dcterms:W3CDTF">2026-08-06T07:31:00Z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