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644D3DE2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BB58A7" w:rsidRPr="00BB58A7">
        <w:t xml:space="preserve"> </w:t>
      </w:r>
      <w:r w:rsidR="00BB58A7" w:rsidRPr="00BB58A7">
        <w:rPr>
          <w:sz w:val="24"/>
        </w:rPr>
        <w:t>MUML/2026/29190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2AF0C0D6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EE0311" w:rsidRPr="00EE0311">
        <w:rPr>
          <w:b/>
          <w:bCs/>
          <w:sz w:val="24"/>
        </w:rPr>
        <w:t>VĚRNÍ TEPELSKU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5CED2FC4" w14:textId="6C786E2E" w:rsidR="006D1834" w:rsidRPr="00F53CF5" w:rsidRDefault="00EE0311" w:rsidP="003F6DD5">
      <w:pPr>
        <w:jc w:val="center"/>
        <w:rPr>
          <w:b/>
          <w:bCs/>
          <w:iCs/>
          <w:sz w:val="24"/>
          <w:szCs w:val="24"/>
        </w:rPr>
      </w:pPr>
      <w:r w:rsidRPr="00EE0311">
        <w:rPr>
          <w:b/>
          <w:bCs/>
          <w:sz w:val="24"/>
        </w:rPr>
        <w:t>VĚRNÍ TEPELSKU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7B0959DC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EE0311">
        <w:rPr>
          <w:sz w:val="24"/>
        </w:rPr>
        <w:t>04</w:t>
      </w:r>
      <w:r w:rsidR="00FE00BA" w:rsidRPr="00431D9A">
        <w:rPr>
          <w:sz w:val="24"/>
        </w:rPr>
        <w:t xml:space="preserve">. </w:t>
      </w:r>
      <w:r w:rsidR="000C1730">
        <w:rPr>
          <w:sz w:val="24"/>
        </w:rPr>
        <w:t>0</w:t>
      </w:r>
      <w:r w:rsidR="00EE0311">
        <w:rPr>
          <w:sz w:val="24"/>
        </w:rPr>
        <w:t>8</w:t>
      </w:r>
      <w:r w:rsidR="00FE00BA" w:rsidRPr="00431D9A">
        <w:rPr>
          <w:sz w:val="24"/>
        </w:rPr>
        <w:t>. 2026 v 1</w:t>
      </w:r>
      <w:r w:rsidR="00EE0311">
        <w:rPr>
          <w:sz w:val="24"/>
        </w:rPr>
        <w:t>0</w:t>
      </w:r>
      <w:r w:rsidR="00FE00BA" w:rsidRPr="00431D9A">
        <w:rPr>
          <w:sz w:val="24"/>
        </w:rPr>
        <w:t>:</w:t>
      </w:r>
      <w:r w:rsidR="00EE0311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EE0311">
        <w:rPr>
          <w:sz w:val="24"/>
        </w:rPr>
        <w:t>í Mgr. Ann</w:t>
      </w:r>
      <w:r w:rsidR="00024F08">
        <w:rPr>
          <w:sz w:val="24"/>
        </w:rPr>
        <w:t>ou Dvořákovou, BBA</w:t>
      </w:r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CDEF9D6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0C1730">
        <w:rPr>
          <w:sz w:val="24"/>
        </w:rPr>
        <w:t xml:space="preserve"> </w:t>
      </w:r>
      <w:r w:rsidR="00024F08">
        <w:rPr>
          <w:sz w:val="24"/>
        </w:rPr>
        <w:t>Mgr. Anna Dvořáková,</w:t>
      </w:r>
      <w:r w:rsidR="00334105">
        <w:rPr>
          <w:sz w:val="24"/>
        </w:rPr>
        <w:t xml:space="preserve"> BBA, Lesní 491,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C845" w14:textId="77777777" w:rsidR="00191289" w:rsidRDefault="00191289">
      <w:r>
        <w:separator/>
      </w:r>
    </w:p>
  </w:endnote>
  <w:endnote w:type="continuationSeparator" w:id="0">
    <w:p w14:paraId="79B8C75F" w14:textId="77777777" w:rsidR="00191289" w:rsidRDefault="0019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B898" w14:textId="77777777" w:rsidR="00191289" w:rsidRDefault="00191289">
      <w:r>
        <w:separator/>
      </w:r>
    </w:p>
  </w:footnote>
  <w:footnote w:type="continuationSeparator" w:id="0">
    <w:p w14:paraId="0C356157" w14:textId="77777777" w:rsidR="00191289" w:rsidRDefault="0019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0896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6AE2"/>
    <w:rsid w:val="00131C78"/>
    <w:rsid w:val="00185A82"/>
    <w:rsid w:val="00191289"/>
    <w:rsid w:val="00192863"/>
    <w:rsid w:val="001A09C6"/>
    <w:rsid w:val="001A5366"/>
    <w:rsid w:val="001C75E0"/>
    <w:rsid w:val="00212CDC"/>
    <w:rsid w:val="00224E1E"/>
    <w:rsid w:val="00230E8F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D4E3F"/>
    <w:rsid w:val="00505826"/>
    <w:rsid w:val="005112E9"/>
    <w:rsid w:val="00526BA3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B58A7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D6CCC"/>
    <w:rsid w:val="00DF68E3"/>
    <w:rsid w:val="00E058FE"/>
    <w:rsid w:val="00E17592"/>
    <w:rsid w:val="00E24655"/>
    <w:rsid w:val="00E27F8F"/>
    <w:rsid w:val="00E878A1"/>
    <w:rsid w:val="00E942D2"/>
    <w:rsid w:val="00E9500F"/>
    <w:rsid w:val="00EA3CD7"/>
    <w:rsid w:val="00EB5DD0"/>
    <w:rsid w:val="00EC5DFD"/>
    <w:rsid w:val="00ED11AF"/>
    <w:rsid w:val="00EE0311"/>
    <w:rsid w:val="00EE08DD"/>
    <w:rsid w:val="00EE75E4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7</cp:revision>
  <cp:lastPrinted>2026-08-06T06:39:00Z</cp:lastPrinted>
  <dcterms:created xsi:type="dcterms:W3CDTF">2026-08-06T06:36:00Z</dcterms:created>
  <dcterms:modified xsi:type="dcterms:W3CDTF">2026-08-06T06:42:00Z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