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7BF8E73E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A437B0" w:rsidRPr="00A437B0">
        <w:t xml:space="preserve"> </w:t>
      </w:r>
      <w:r w:rsidR="00A437B0" w:rsidRPr="00A437B0">
        <w:rPr>
          <w:sz w:val="24"/>
        </w:rPr>
        <w:t>MUML/2026/29191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0C1730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31223CDC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A437B0">
        <w:rPr>
          <w:b/>
          <w:bCs/>
          <w:sz w:val="24"/>
        </w:rPr>
        <w:t>Nezávislé sdružení ROZVOJ TEPELSKA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EE0311" w:rsidRPr="00EE0311">
        <w:rPr>
          <w:b/>
          <w:bCs/>
          <w:sz w:val="24"/>
        </w:rPr>
        <w:t>Teplá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28592617" w14:textId="77777777" w:rsidR="00A91335" w:rsidRDefault="00A91335" w:rsidP="003F6DD5">
      <w:pPr>
        <w:rPr>
          <w:sz w:val="24"/>
        </w:rPr>
      </w:pPr>
    </w:p>
    <w:p w14:paraId="5CED2FC4" w14:textId="1F2DFA8C" w:rsidR="006D1834" w:rsidRPr="00ED25F5" w:rsidRDefault="00ED25F5" w:rsidP="003F6DD5">
      <w:pPr>
        <w:jc w:val="center"/>
        <w:rPr>
          <w:b/>
          <w:bCs/>
          <w:iCs/>
          <w:sz w:val="26"/>
          <w:szCs w:val="26"/>
        </w:rPr>
      </w:pPr>
      <w:r w:rsidRPr="00ED25F5">
        <w:rPr>
          <w:b/>
          <w:bCs/>
          <w:sz w:val="26"/>
          <w:szCs w:val="26"/>
        </w:rPr>
        <w:t>Nezávislé sdružení ROZVOJ TEPELSKA</w:t>
      </w:r>
    </w:p>
    <w:p w14:paraId="100C48F9" w14:textId="77777777" w:rsidR="00505826" w:rsidRPr="00A91335" w:rsidRDefault="00505826" w:rsidP="003F6DD5">
      <w:pPr>
        <w:jc w:val="center"/>
        <w:rPr>
          <w:b/>
          <w:i/>
          <w:color w:val="EE0000"/>
          <w:sz w:val="26"/>
          <w:szCs w:val="26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2C4A02B1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A91335">
        <w:rPr>
          <w:sz w:val="24"/>
        </w:rPr>
        <w:t>29</w:t>
      </w:r>
      <w:r w:rsidR="00FE00BA" w:rsidRPr="00431D9A">
        <w:rPr>
          <w:sz w:val="24"/>
        </w:rPr>
        <w:t>.</w:t>
      </w:r>
      <w:r w:rsidR="000C1730">
        <w:rPr>
          <w:sz w:val="24"/>
        </w:rPr>
        <w:t>0</w:t>
      </w:r>
      <w:r w:rsidR="00A91335">
        <w:rPr>
          <w:sz w:val="24"/>
        </w:rPr>
        <w:t>7</w:t>
      </w:r>
      <w:r w:rsidR="00FE00BA" w:rsidRPr="00431D9A">
        <w:rPr>
          <w:sz w:val="24"/>
        </w:rPr>
        <w:t>.2026 v </w:t>
      </w:r>
      <w:r w:rsidR="00A91335">
        <w:rPr>
          <w:sz w:val="24"/>
        </w:rPr>
        <w:t>08</w:t>
      </w:r>
      <w:r w:rsidR="00FE00BA" w:rsidRPr="00431D9A">
        <w:rPr>
          <w:sz w:val="24"/>
        </w:rPr>
        <w:t>:</w:t>
      </w:r>
      <w:r w:rsidR="00EE0311">
        <w:rPr>
          <w:sz w:val="24"/>
        </w:rPr>
        <w:t>3</w:t>
      </w:r>
      <w:r w:rsidR="00FE00BA" w:rsidRPr="00431D9A">
        <w:rPr>
          <w:sz w:val="24"/>
        </w:rPr>
        <w:t>0 hodin zmocněncem výše uvedené volební strany pan</w:t>
      </w:r>
      <w:r w:rsidR="00EE0311">
        <w:rPr>
          <w:sz w:val="24"/>
        </w:rPr>
        <w:t xml:space="preserve">í </w:t>
      </w:r>
      <w:r w:rsidR="00F01F48">
        <w:rPr>
          <w:sz w:val="24"/>
        </w:rPr>
        <w:t xml:space="preserve">Ing. Ivanou </w:t>
      </w:r>
      <w:proofErr w:type="spellStart"/>
      <w:r w:rsidR="00F01F48">
        <w:rPr>
          <w:sz w:val="24"/>
        </w:rPr>
        <w:t>Benčovou</w:t>
      </w:r>
      <w:proofErr w:type="spellEnd"/>
      <w:r w:rsidR="00397B78">
        <w:rPr>
          <w:sz w:val="24"/>
        </w:rPr>
        <w:t>,</w:t>
      </w:r>
      <w:r w:rsidR="00024F08">
        <w:rPr>
          <w:sz w:val="24"/>
        </w:rPr>
        <w:t xml:space="preserve">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024F08">
        <w:rPr>
          <w:sz w:val="24"/>
        </w:rPr>
        <w:t>Teplá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4044FE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024F08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692816EF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0C1730">
        <w:rPr>
          <w:sz w:val="24"/>
        </w:rPr>
        <w:t xml:space="preserve"> </w:t>
      </w:r>
      <w:r w:rsidR="007D0692">
        <w:rPr>
          <w:sz w:val="24"/>
        </w:rPr>
        <w:t xml:space="preserve">Ing. Ivana </w:t>
      </w:r>
      <w:proofErr w:type="spellStart"/>
      <w:r w:rsidR="007D0692">
        <w:rPr>
          <w:sz w:val="24"/>
        </w:rPr>
        <w:t>Benčová</w:t>
      </w:r>
      <w:proofErr w:type="spellEnd"/>
      <w:r w:rsidR="007D0692">
        <w:rPr>
          <w:sz w:val="24"/>
        </w:rPr>
        <w:t>, Husova 88</w:t>
      </w:r>
      <w:r w:rsidR="00334105">
        <w:rPr>
          <w:sz w:val="24"/>
        </w:rPr>
        <w:t>, Teplá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6E6CE" w14:textId="77777777" w:rsidR="00B67631" w:rsidRDefault="00B67631">
      <w:r>
        <w:separator/>
      </w:r>
    </w:p>
  </w:endnote>
  <w:endnote w:type="continuationSeparator" w:id="0">
    <w:p w14:paraId="73DAD130" w14:textId="77777777" w:rsidR="00B67631" w:rsidRDefault="00B6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795D" w14:textId="77777777" w:rsidR="00B67631" w:rsidRDefault="00B67631">
      <w:r>
        <w:separator/>
      </w:r>
    </w:p>
  </w:footnote>
  <w:footnote w:type="continuationSeparator" w:id="0">
    <w:p w14:paraId="55E823D5" w14:textId="77777777" w:rsidR="00B67631" w:rsidRDefault="00B6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11464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24F08"/>
    <w:rsid w:val="00037129"/>
    <w:rsid w:val="000C1730"/>
    <w:rsid w:val="000D1ECC"/>
    <w:rsid w:val="000E786D"/>
    <w:rsid w:val="00126AE2"/>
    <w:rsid w:val="00131C78"/>
    <w:rsid w:val="00185A82"/>
    <w:rsid w:val="00192863"/>
    <w:rsid w:val="001A09C6"/>
    <w:rsid w:val="001A5366"/>
    <w:rsid w:val="001C75E0"/>
    <w:rsid w:val="00212CDC"/>
    <w:rsid w:val="00224E1E"/>
    <w:rsid w:val="00230E8F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34105"/>
    <w:rsid w:val="00344846"/>
    <w:rsid w:val="00345255"/>
    <w:rsid w:val="00363CC2"/>
    <w:rsid w:val="00373C34"/>
    <w:rsid w:val="00381359"/>
    <w:rsid w:val="00397B78"/>
    <w:rsid w:val="003B11B5"/>
    <w:rsid w:val="003B643E"/>
    <w:rsid w:val="003C5814"/>
    <w:rsid w:val="003E20A3"/>
    <w:rsid w:val="003F6DD5"/>
    <w:rsid w:val="004136C9"/>
    <w:rsid w:val="00431D9A"/>
    <w:rsid w:val="00443CDF"/>
    <w:rsid w:val="00452EA6"/>
    <w:rsid w:val="004614B9"/>
    <w:rsid w:val="004732F7"/>
    <w:rsid w:val="004761A5"/>
    <w:rsid w:val="004D4E3F"/>
    <w:rsid w:val="00505826"/>
    <w:rsid w:val="005112E9"/>
    <w:rsid w:val="00526BA3"/>
    <w:rsid w:val="00527C4A"/>
    <w:rsid w:val="00536942"/>
    <w:rsid w:val="00544177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D0692"/>
    <w:rsid w:val="007E33B0"/>
    <w:rsid w:val="00807AE8"/>
    <w:rsid w:val="00846902"/>
    <w:rsid w:val="00853EFF"/>
    <w:rsid w:val="008C3A68"/>
    <w:rsid w:val="008C5857"/>
    <w:rsid w:val="00902C8C"/>
    <w:rsid w:val="009079DA"/>
    <w:rsid w:val="00924688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16EB2"/>
    <w:rsid w:val="00A20396"/>
    <w:rsid w:val="00A254FE"/>
    <w:rsid w:val="00A36185"/>
    <w:rsid w:val="00A4134B"/>
    <w:rsid w:val="00A41F9F"/>
    <w:rsid w:val="00A4265A"/>
    <w:rsid w:val="00A437B0"/>
    <w:rsid w:val="00A51156"/>
    <w:rsid w:val="00A65325"/>
    <w:rsid w:val="00A91335"/>
    <w:rsid w:val="00B22E4C"/>
    <w:rsid w:val="00B3125F"/>
    <w:rsid w:val="00B348D4"/>
    <w:rsid w:val="00B412A5"/>
    <w:rsid w:val="00B459BB"/>
    <w:rsid w:val="00B50DB3"/>
    <w:rsid w:val="00B56B75"/>
    <w:rsid w:val="00B67631"/>
    <w:rsid w:val="00B8241D"/>
    <w:rsid w:val="00B82986"/>
    <w:rsid w:val="00B96BDE"/>
    <w:rsid w:val="00BB25BB"/>
    <w:rsid w:val="00BB58A7"/>
    <w:rsid w:val="00BD46E8"/>
    <w:rsid w:val="00BE62D5"/>
    <w:rsid w:val="00C106FB"/>
    <w:rsid w:val="00C11715"/>
    <w:rsid w:val="00C210C6"/>
    <w:rsid w:val="00C32B73"/>
    <w:rsid w:val="00C51298"/>
    <w:rsid w:val="00C630F9"/>
    <w:rsid w:val="00C873F2"/>
    <w:rsid w:val="00C91069"/>
    <w:rsid w:val="00CB597D"/>
    <w:rsid w:val="00CC0B4B"/>
    <w:rsid w:val="00D110B1"/>
    <w:rsid w:val="00D32A98"/>
    <w:rsid w:val="00D40129"/>
    <w:rsid w:val="00D44361"/>
    <w:rsid w:val="00D87B48"/>
    <w:rsid w:val="00D9442C"/>
    <w:rsid w:val="00DA7C59"/>
    <w:rsid w:val="00DD0FF1"/>
    <w:rsid w:val="00DD2417"/>
    <w:rsid w:val="00DD6CCC"/>
    <w:rsid w:val="00DF68E3"/>
    <w:rsid w:val="00E058FE"/>
    <w:rsid w:val="00E17592"/>
    <w:rsid w:val="00E24655"/>
    <w:rsid w:val="00E27F8F"/>
    <w:rsid w:val="00E869DD"/>
    <w:rsid w:val="00E878A1"/>
    <w:rsid w:val="00E942D2"/>
    <w:rsid w:val="00E9500F"/>
    <w:rsid w:val="00EA3CD7"/>
    <w:rsid w:val="00EB5DD0"/>
    <w:rsid w:val="00EC5DFD"/>
    <w:rsid w:val="00ED11AF"/>
    <w:rsid w:val="00ED25F5"/>
    <w:rsid w:val="00EE0311"/>
    <w:rsid w:val="00EE08DD"/>
    <w:rsid w:val="00EE75E4"/>
    <w:rsid w:val="00EF3E62"/>
    <w:rsid w:val="00EF5423"/>
    <w:rsid w:val="00F01F48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5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8</cp:revision>
  <cp:lastPrinted>2026-08-06T06:39:00Z</cp:lastPrinted>
  <dcterms:created xsi:type="dcterms:W3CDTF">2026-08-06T06:43:00Z</dcterms:created>
  <dcterms:modified xsi:type="dcterms:W3CDTF">2026-08-06T06:51:00Z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