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7BF8E73E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A437B0" w:rsidRPr="00A437B0">
        <w:t xml:space="preserve"> </w:t>
      </w:r>
      <w:r w:rsidR="00A437B0" w:rsidRPr="00A437B0">
        <w:rPr>
          <w:sz w:val="24"/>
        </w:rPr>
        <w:t>MUML/2026/29191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31223CDC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A437B0">
        <w:rPr>
          <w:b/>
          <w:bCs/>
          <w:sz w:val="24"/>
        </w:rPr>
        <w:t>Nezávislé sdružení ROZVOJ TEPELSKA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EE0311" w:rsidRPr="00EE0311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28592617" w14:textId="77777777" w:rsidR="00A91335" w:rsidRDefault="00A91335" w:rsidP="003F6DD5">
      <w:pPr>
        <w:rPr>
          <w:sz w:val="24"/>
        </w:rPr>
      </w:pPr>
    </w:p>
    <w:p w14:paraId="5CED2FC4" w14:textId="1F2DFA8C" w:rsidR="006D1834" w:rsidRPr="00ED25F5" w:rsidRDefault="00ED25F5" w:rsidP="003F6DD5">
      <w:pPr>
        <w:jc w:val="center"/>
        <w:rPr>
          <w:b/>
          <w:bCs/>
          <w:iCs/>
          <w:sz w:val="26"/>
          <w:szCs w:val="26"/>
        </w:rPr>
      </w:pPr>
      <w:r w:rsidRPr="00ED25F5">
        <w:rPr>
          <w:b/>
          <w:bCs/>
          <w:sz w:val="26"/>
          <w:szCs w:val="26"/>
        </w:rPr>
        <w:t>Nezávislé sdružení ROZVOJ TEPELSKA</w:t>
      </w:r>
    </w:p>
    <w:p w14:paraId="100C48F9" w14:textId="77777777" w:rsidR="00505826" w:rsidRPr="00A91335" w:rsidRDefault="00505826" w:rsidP="003F6DD5">
      <w:pPr>
        <w:jc w:val="center"/>
        <w:rPr>
          <w:b/>
          <w:i/>
          <w:color w:val="EE0000"/>
          <w:sz w:val="26"/>
          <w:szCs w:val="26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2C4A02B1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A91335">
        <w:rPr>
          <w:sz w:val="24"/>
        </w:rPr>
        <w:t>29</w:t>
      </w:r>
      <w:r w:rsidR="00FE00BA" w:rsidRPr="00431D9A">
        <w:rPr>
          <w:sz w:val="24"/>
        </w:rPr>
        <w:t>.</w:t>
      </w:r>
      <w:r w:rsidR="000C1730">
        <w:rPr>
          <w:sz w:val="24"/>
        </w:rPr>
        <w:t>0</w:t>
      </w:r>
      <w:r w:rsidR="00A91335">
        <w:rPr>
          <w:sz w:val="24"/>
        </w:rPr>
        <w:t>7</w:t>
      </w:r>
      <w:r w:rsidR="00FE00BA" w:rsidRPr="00431D9A">
        <w:rPr>
          <w:sz w:val="24"/>
        </w:rPr>
        <w:t>.2026 v </w:t>
      </w:r>
      <w:r w:rsidR="00A91335">
        <w:rPr>
          <w:sz w:val="24"/>
        </w:rPr>
        <w:t>08</w:t>
      </w:r>
      <w:r w:rsidR="00FE00BA" w:rsidRPr="00431D9A">
        <w:rPr>
          <w:sz w:val="24"/>
        </w:rPr>
        <w:t>:</w:t>
      </w:r>
      <w:r w:rsidR="00EE0311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EE0311">
        <w:rPr>
          <w:sz w:val="24"/>
        </w:rPr>
        <w:t xml:space="preserve">í </w:t>
      </w:r>
      <w:r w:rsidR="00F01F48">
        <w:rPr>
          <w:sz w:val="24"/>
        </w:rPr>
        <w:t xml:space="preserve">Ing. Ivanou </w:t>
      </w:r>
      <w:proofErr w:type="spellStart"/>
      <w:r w:rsidR="00F01F48">
        <w:rPr>
          <w:sz w:val="24"/>
        </w:rPr>
        <w:t>Benčovou</w:t>
      </w:r>
      <w:proofErr w:type="spellEnd"/>
      <w:r w:rsidR="00397B78">
        <w:rPr>
          <w:sz w:val="24"/>
        </w:rPr>
        <w:t>,</w:t>
      </w:r>
      <w:r w:rsidR="00024F08">
        <w:rPr>
          <w:sz w:val="24"/>
        </w:rPr>
        <w:t xml:space="preserve">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24F08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4044F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24F08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92816EF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0C1730">
        <w:rPr>
          <w:sz w:val="24"/>
        </w:rPr>
        <w:t xml:space="preserve"> </w:t>
      </w:r>
      <w:r w:rsidR="007D0692">
        <w:rPr>
          <w:sz w:val="24"/>
        </w:rPr>
        <w:t xml:space="preserve">Ing. Ivana </w:t>
      </w:r>
      <w:proofErr w:type="spellStart"/>
      <w:r w:rsidR="007D0692">
        <w:rPr>
          <w:sz w:val="24"/>
        </w:rPr>
        <w:t>Benčová</w:t>
      </w:r>
      <w:proofErr w:type="spellEnd"/>
      <w:r w:rsidR="007D0692">
        <w:rPr>
          <w:sz w:val="24"/>
        </w:rPr>
        <w:t>, Husova 88</w:t>
      </w:r>
      <w:r w:rsidR="00334105">
        <w:rPr>
          <w:sz w:val="24"/>
        </w:rPr>
        <w:t>, Teplá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6EA9" w14:textId="77777777" w:rsidR="0020454F" w:rsidRDefault="0020454F">
      <w:r>
        <w:separator/>
      </w:r>
    </w:p>
  </w:endnote>
  <w:endnote w:type="continuationSeparator" w:id="0">
    <w:p w14:paraId="3AF533AA" w14:textId="77777777" w:rsidR="0020454F" w:rsidRDefault="0020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39913" w14:textId="77777777" w:rsidR="0020454F" w:rsidRDefault="0020454F">
      <w:r>
        <w:separator/>
      </w:r>
    </w:p>
  </w:footnote>
  <w:footnote w:type="continuationSeparator" w:id="0">
    <w:p w14:paraId="1A0D5807" w14:textId="77777777" w:rsidR="0020454F" w:rsidRDefault="00204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1646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24F08"/>
    <w:rsid w:val="00037129"/>
    <w:rsid w:val="000C1730"/>
    <w:rsid w:val="000D1ECC"/>
    <w:rsid w:val="000E786D"/>
    <w:rsid w:val="00126AE2"/>
    <w:rsid w:val="00131C78"/>
    <w:rsid w:val="00185A82"/>
    <w:rsid w:val="00192863"/>
    <w:rsid w:val="001A09C6"/>
    <w:rsid w:val="001A5366"/>
    <w:rsid w:val="001C75E0"/>
    <w:rsid w:val="0020454F"/>
    <w:rsid w:val="00212CDC"/>
    <w:rsid w:val="00224E1E"/>
    <w:rsid w:val="00230E8F"/>
    <w:rsid w:val="002330AD"/>
    <w:rsid w:val="00247887"/>
    <w:rsid w:val="002517DA"/>
    <w:rsid w:val="00257C5F"/>
    <w:rsid w:val="002C278B"/>
    <w:rsid w:val="002F351E"/>
    <w:rsid w:val="002F5089"/>
    <w:rsid w:val="003028F1"/>
    <w:rsid w:val="00310C4C"/>
    <w:rsid w:val="00327D71"/>
    <w:rsid w:val="00334105"/>
    <w:rsid w:val="00344846"/>
    <w:rsid w:val="00345255"/>
    <w:rsid w:val="00363CC2"/>
    <w:rsid w:val="00373C34"/>
    <w:rsid w:val="00381359"/>
    <w:rsid w:val="00397B78"/>
    <w:rsid w:val="003B11B5"/>
    <w:rsid w:val="003B643E"/>
    <w:rsid w:val="003C5814"/>
    <w:rsid w:val="003E20A3"/>
    <w:rsid w:val="003F6DD5"/>
    <w:rsid w:val="004136C9"/>
    <w:rsid w:val="00431D9A"/>
    <w:rsid w:val="00443CDF"/>
    <w:rsid w:val="00452EA6"/>
    <w:rsid w:val="004614B9"/>
    <w:rsid w:val="004732F7"/>
    <w:rsid w:val="004761A5"/>
    <w:rsid w:val="004D4E3F"/>
    <w:rsid w:val="00505826"/>
    <w:rsid w:val="005112E9"/>
    <w:rsid w:val="00526BA3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D0692"/>
    <w:rsid w:val="007E33B0"/>
    <w:rsid w:val="00807AE8"/>
    <w:rsid w:val="00846902"/>
    <w:rsid w:val="00853EFF"/>
    <w:rsid w:val="008C3A68"/>
    <w:rsid w:val="008C5857"/>
    <w:rsid w:val="00902C8C"/>
    <w:rsid w:val="009079DA"/>
    <w:rsid w:val="00924688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16EB2"/>
    <w:rsid w:val="00A20396"/>
    <w:rsid w:val="00A254FE"/>
    <w:rsid w:val="00A36185"/>
    <w:rsid w:val="00A4134B"/>
    <w:rsid w:val="00A41F9F"/>
    <w:rsid w:val="00A4265A"/>
    <w:rsid w:val="00A437B0"/>
    <w:rsid w:val="00A51156"/>
    <w:rsid w:val="00A65325"/>
    <w:rsid w:val="00A91335"/>
    <w:rsid w:val="00B22E4C"/>
    <w:rsid w:val="00B3125F"/>
    <w:rsid w:val="00B348D4"/>
    <w:rsid w:val="00B412A5"/>
    <w:rsid w:val="00B459BB"/>
    <w:rsid w:val="00B50DB3"/>
    <w:rsid w:val="00B56B75"/>
    <w:rsid w:val="00B67631"/>
    <w:rsid w:val="00B8241D"/>
    <w:rsid w:val="00B82986"/>
    <w:rsid w:val="00B96BDE"/>
    <w:rsid w:val="00BB25BB"/>
    <w:rsid w:val="00BB58A7"/>
    <w:rsid w:val="00BD46E8"/>
    <w:rsid w:val="00BE3657"/>
    <w:rsid w:val="00BE62D5"/>
    <w:rsid w:val="00C106FB"/>
    <w:rsid w:val="00C11715"/>
    <w:rsid w:val="00C210C6"/>
    <w:rsid w:val="00C32B73"/>
    <w:rsid w:val="00C51298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DD6CCC"/>
    <w:rsid w:val="00DF68E3"/>
    <w:rsid w:val="00E058FE"/>
    <w:rsid w:val="00E17592"/>
    <w:rsid w:val="00E24655"/>
    <w:rsid w:val="00E27F8F"/>
    <w:rsid w:val="00E869DD"/>
    <w:rsid w:val="00E878A1"/>
    <w:rsid w:val="00E942D2"/>
    <w:rsid w:val="00E9500F"/>
    <w:rsid w:val="00EA3CD7"/>
    <w:rsid w:val="00EB5DD0"/>
    <w:rsid w:val="00EC5DFD"/>
    <w:rsid w:val="00ED11AF"/>
    <w:rsid w:val="00ED25F5"/>
    <w:rsid w:val="00EE0311"/>
    <w:rsid w:val="00EE08DD"/>
    <w:rsid w:val="00EE75E4"/>
    <w:rsid w:val="00EF3E62"/>
    <w:rsid w:val="00EF5423"/>
    <w:rsid w:val="00F01F48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1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2</cp:revision>
  <cp:lastPrinted>2026-08-06T06:53:00Z</cp:lastPrinted>
  <dcterms:created xsi:type="dcterms:W3CDTF">2026-08-06T06:54:00Z</dcterms:created>
  <dcterms:modified xsi:type="dcterms:W3CDTF">2026-08-06T06:54:00Z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