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0DB34DCE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</w:t>
      </w:r>
      <w:r w:rsidRPr="00F32F80">
        <w:rPr>
          <w:sz w:val="24"/>
          <w:szCs w:val="24"/>
        </w:rPr>
        <w:t>:</w:t>
      </w:r>
      <w:r w:rsidR="00A16645" w:rsidRPr="00A16645">
        <w:t xml:space="preserve"> </w:t>
      </w:r>
      <w:r w:rsidR="00A16645" w:rsidRPr="00A16645">
        <w:rPr>
          <w:sz w:val="24"/>
          <w:szCs w:val="24"/>
        </w:rPr>
        <w:t>MUML/2026/29183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B92394">
        <w:rPr>
          <w:sz w:val="24"/>
        </w:rPr>
        <w:t>18</w:t>
      </w:r>
      <w:r w:rsidR="00F241EB">
        <w:rPr>
          <w:sz w:val="24"/>
        </w:rPr>
        <w:t xml:space="preserve">. </w:t>
      </w:r>
      <w:r w:rsidR="00CD2096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6F743B33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6019ED" w:rsidRPr="006019ED">
        <w:rPr>
          <w:b/>
          <w:bCs/>
          <w:sz w:val="24"/>
        </w:rPr>
        <w:t>ANO 2011</w:t>
      </w:r>
      <w:r w:rsidR="00073907">
        <w:rPr>
          <w:b/>
          <w:bCs/>
          <w:sz w:val="24"/>
        </w:rPr>
        <w:t>,</w:t>
      </w:r>
      <w:r w:rsidR="007C1D93">
        <w:rPr>
          <w:sz w:val="24"/>
        </w:rPr>
        <w:t xml:space="preserve"> </w:t>
      </w:r>
      <w:r w:rsidR="00BC560A">
        <w:rPr>
          <w:sz w:val="24"/>
        </w:rPr>
        <w:t xml:space="preserve"> politické</w:t>
      </w:r>
      <w:r w:rsidR="009238C4">
        <w:rPr>
          <w:sz w:val="24"/>
        </w:rPr>
        <w:t>ho</w:t>
      </w:r>
      <w:r w:rsidR="00BC560A">
        <w:rPr>
          <w:sz w:val="24"/>
        </w:rPr>
        <w:t xml:space="preserve"> hnutí</w:t>
      </w:r>
      <w:r w:rsidR="009238C4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AC1DB6" w:rsidRPr="00AC1DB6">
        <w:rPr>
          <w:b/>
          <w:bCs/>
          <w:sz w:val="24"/>
        </w:rPr>
        <w:t>Prameny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16D31B4E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</w:t>
      </w:r>
      <w:r w:rsidR="009238C4">
        <w:rPr>
          <w:sz w:val="24"/>
        </w:rPr>
        <w:t>politického hnutí</w:t>
      </w:r>
    </w:p>
    <w:p w14:paraId="6E16DF22" w14:textId="77777777" w:rsidR="00CD2096" w:rsidRPr="009B0A63" w:rsidRDefault="00CD2096" w:rsidP="003F6DD5">
      <w:pPr>
        <w:rPr>
          <w:sz w:val="26"/>
          <w:szCs w:val="26"/>
        </w:rPr>
      </w:pPr>
    </w:p>
    <w:bookmarkEnd w:id="0"/>
    <w:p w14:paraId="21B62824" w14:textId="110478E9" w:rsidR="00CD2096" w:rsidRPr="007B7498" w:rsidRDefault="007B7498" w:rsidP="003F6DD5">
      <w:pPr>
        <w:jc w:val="center"/>
        <w:rPr>
          <w:b/>
          <w:bCs/>
          <w:sz w:val="26"/>
          <w:szCs w:val="26"/>
        </w:rPr>
      </w:pPr>
      <w:r w:rsidRPr="007B7498">
        <w:rPr>
          <w:b/>
          <w:bCs/>
          <w:sz w:val="26"/>
          <w:szCs w:val="26"/>
        </w:rPr>
        <w:t xml:space="preserve">ANO 2011  </w:t>
      </w:r>
      <w:r w:rsidR="009238C4" w:rsidRPr="007B7498">
        <w:rPr>
          <w:b/>
          <w:bCs/>
          <w:sz w:val="26"/>
          <w:szCs w:val="26"/>
        </w:rPr>
        <w:t xml:space="preserve"> </w:t>
      </w:r>
      <w:r w:rsidR="00AD102A" w:rsidRPr="007B7498">
        <w:rPr>
          <w:b/>
          <w:bCs/>
          <w:sz w:val="26"/>
          <w:szCs w:val="26"/>
        </w:rPr>
        <w:t xml:space="preserve"> </w:t>
      </w:r>
    </w:p>
    <w:p w14:paraId="146FABE3" w14:textId="77777777" w:rsidR="009B0A63" w:rsidRPr="007B7498" w:rsidRDefault="009B0A63" w:rsidP="003F6DD5">
      <w:pPr>
        <w:jc w:val="center"/>
        <w:rPr>
          <w:b/>
          <w:bCs/>
          <w:sz w:val="26"/>
          <w:szCs w:val="26"/>
        </w:rPr>
      </w:pPr>
    </w:p>
    <w:p w14:paraId="4FCE228B" w14:textId="355F3D0F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57568444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r>
        <w:rPr>
          <w:sz w:val="24"/>
        </w:rPr>
        <w:t>ust</w:t>
      </w:r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1300BF">
        <w:rPr>
          <w:sz w:val="24"/>
        </w:rPr>
        <w:t>31.07</w:t>
      </w:r>
      <w:r w:rsidR="00FE00BA" w:rsidRPr="00431D9A">
        <w:rPr>
          <w:sz w:val="24"/>
        </w:rPr>
        <w:t>.2026 v 1</w:t>
      </w:r>
      <w:r w:rsidR="007B7498">
        <w:rPr>
          <w:sz w:val="24"/>
        </w:rPr>
        <w:t>1</w:t>
      </w:r>
      <w:r w:rsidR="00FE00BA" w:rsidRPr="00431D9A">
        <w:rPr>
          <w:sz w:val="24"/>
        </w:rPr>
        <w:t>:</w:t>
      </w:r>
      <w:r w:rsidR="001300BF">
        <w:rPr>
          <w:sz w:val="24"/>
        </w:rPr>
        <w:t>3</w:t>
      </w:r>
      <w:r w:rsidR="007B7498">
        <w:rPr>
          <w:sz w:val="24"/>
        </w:rPr>
        <w:t>0</w:t>
      </w:r>
      <w:r w:rsidR="00FE00BA" w:rsidRPr="00431D9A">
        <w:rPr>
          <w:sz w:val="24"/>
        </w:rPr>
        <w:t xml:space="preserve"> hodin zmocněncem výše uvedené volební strany pan</w:t>
      </w:r>
      <w:r w:rsidR="009B0A63">
        <w:rPr>
          <w:sz w:val="24"/>
        </w:rPr>
        <w:t xml:space="preserve">em </w:t>
      </w:r>
      <w:r w:rsidR="007B7498">
        <w:rPr>
          <w:sz w:val="24"/>
        </w:rPr>
        <w:t>Vojtěc</w:t>
      </w:r>
      <w:r w:rsidR="00BC625E">
        <w:rPr>
          <w:sz w:val="24"/>
        </w:rPr>
        <w:t xml:space="preserve">hem Matouškem </w:t>
      </w:r>
      <w:r w:rsidR="00FE00BA" w:rsidRPr="00431D9A">
        <w:rPr>
          <w:sz w:val="24"/>
        </w:rPr>
        <w:t>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1300BF">
        <w:rPr>
          <w:sz w:val="24"/>
        </w:rPr>
        <w:t>Prameny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2F5BB599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1300BF">
        <w:rPr>
          <w:sz w:val="24"/>
        </w:rPr>
        <w:t>9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</w:t>
      </w:r>
      <w:r w:rsidR="00EA0AD8">
        <w:rPr>
          <w:sz w:val="24"/>
        </w:rPr>
        <w:t>,</w:t>
      </w:r>
      <w:r w:rsidR="002F5089" w:rsidRPr="009D334F">
        <w:rPr>
          <w:sz w:val="24"/>
        </w:rPr>
        <w:t xml:space="preserve">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 xml:space="preserve">Při přebírání kandidátní listiny </w:t>
      </w:r>
      <w:r w:rsidR="001300BF">
        <w:rPr>
          <w:sz w:val="24"/>
        </w:rPr>
        <w:t>ne</w:t>
      </w:r>
      <w:r w:rsidR="00636FE5" w:rsidRPr="009D334F">
        <w:rPr>
          <w:sz w:val="24"/>
        </w:rPr>
        <w:t>byla zjištěna závada</w:t>
      </w:r>
      <w:r w:rsidR="001300B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ust.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ust.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39683E57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DF68E3">
        <w:rPr>
          <w:sz w:val="24"/>
        </w:rPr>
        <w:t>18.08.2026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22C58B8A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DF68E3">
        <w:rPr>
          <w:sz w:val="24"/>
        </w:rPr>
        <w:t>:</w:t>
      </w:r>
      <w:r w:rsidR="00BC625E">
        <w:rPr>
          <w:sz w:val="24"/>
        </w:rPr>
        <w:t xml:space="preserve"> Vojtěch Matoušek, </w:t>
      </w:r>
      <w:r w:rsidR="00240EF5">
        <w:rPr>
          <w:sz w:val="24"/>
        </w:rPr>
        <w:t>Žižkova 348/27, Františkovy Lázně</w:t>
      </w:r>
      <w:r w:rsidR="00DF68E3">
        <w:rPr>
          <w:sz w:val="24"/>
        </w:rPr>
        <w:t xml:space="preserve"> 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F86E2" w14:textId="77777777" w:rsidR="0086416F" w:rsidRDefault="0086416F">
      <w:r>
        <w:separator/>
      </w:r>
    </w:p>
  </w:endnote>
  <w:endnote w:type="continuationSeparator" w:id="0">
    <w:p w14:paraId="49F06B67" w14:textId="77777777" w:rsidR="0086416F" w:rsidRDefault="0086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DDDC" w14:textId="77777777" w:rsidR="0086416F" w:rsidRDefault="0086416F">
      <w:r>
        <w:separator/>
      </w:r>
    </w:p>
  </w:footnote>
  <w:footnote w:type="continuationSeparator" w:id="0">
    <w:p w14:paraId="4420A0E4" w14:textId="77777777" w:rsidR="0086416F" w:rsidRDefault="00864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8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09713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>, IČ: 00254061, DIČ: CZ00254061, ISDS: bprbqms</w:t>
          </w:r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145B4"/>
    <w:rsid w:val="000310C3"/>
    <w:rsid w:val="00037129"/>
    <w:rsid w:val="00073907"/>
    <w:rsid w:val="000D1ECC"/>
    <w:rsid w:val="000E786D"/>
    <w:rsid w:val="00126AE2"/>
    <w:rsid w:val="001300BF"/>
    <w:rsid w:val="00131C78"/>
    <w:rsid w:val="00185A82"/>
    <w:rsid w:val="00192863"/>
    <w:rsid w:val="001A09C6"/>
    <w:rsid w:val="001C75E0"/>
    <w:rsid w:val="00212CDC"/>
    <w:rsid w:val="00224E1E"/>
    <w:rsid w:val="00226420"/>
    <w:rsid w:val="002330AD"/>
    <w:rsid w:val="00240EF5"/>
    <w:rsid w:val="00250B84"/>
    <w:rsid w:val="002517DA"/>
    <w:rsid w:val="00257C5F"/>
    <w:rsid w:val="002C0808"/>
    <w:rsid w:val="002C278B"/>
    <w:rsid w:val="002F351E"/>
    <w:rsid w:val="002F4316"/>
    <w:rsid w:val="002F5089"/>
    <w:rsid w:val="003028F1"/>
    <w:rsid w:val="00310C4C"/>
    <w:rsid w:val="00327D71"/>
    <w:rsid w:val="00343157"/>
    <w:rsid w:val="00344846"/>
    <w:rsid w:val="00363CC2"/>
    <w:rsid w:val="00373C34"/>
    <w:rsid w:val="00381359"/>
    <w:rsid w:val="003B11B5"/>
    <w:rsid w:val="003B643E"/>
    <w:rsid w:val="003C5814"/>
    <w:rsid w:val="003D6A36"/>
    <w:rsid w:val="003E20A3"/>
    <w:rsid w:val="003F6DD5"/>
    <w:rsid w:val="00431D9A"/>
    <w:rsid w:val="00435147"/>
    <w:rsid w:val="00443CDF"/>
    <w:rsid w:val="00452EA6"/>
    <w:rsid w:val="004614B9"/>
    <w:rsid w:val="004732F7"/>
    <w:rsid w:val="004761A5"/>
    <w:rsid w:val="00487CC5"/>
    <w:rsid w:val="004D4E3F"/>
    <w:rsid w:val="00505826"/>
    <w:rsid w:val="00527C4A"/>
    <w:rsid w:val="00536942"/>
    <w:rsid w:val="00543076"/>
    <w:rsid w:val="00544177"/>
    <w:rsid w:val="00582019"/>
    <w:rsid w:val="00596347"/>
    <w:rsid w:val="005A4801"/>
    <w:rsid w:val="005E486B"/>
    <w:rsid w:val="005F37DE"/>
    <w:rsid w:val="005F3B7A"/>
    <w:rsid w:val="006019ED"/>
    <w:rsid w:val="006232C0"/>
    <w:rsid w:val="00633758"/>
    <w:rsid w:val="00636FE5"/>
    <w:rsid w:val="006379AE"/>
    <w:rsid w:val="006419E2"/>
    <w:rsid w:val="006472AF"/>
    <w:rsid w:val="00670C55"/>
    <w:rsid w:val="0067605B"/>
    <w:rsid w:val="00695D61"/>
    <w:rsid w:val="006B01DA"/>
    <w:rsid w:val="006B2BDD"/>
    <w:rsid w:val="006B4590"/>
    <w:rsid w:val="006D1834"/>
    <w:rsid w:val="006F4638"/>
    <w:rsid w:val="006F5056"/>
    <w:rsid w:val="00702A89"/>
    <w:rsid w:val="007064F9"/>
    <w:rsid w:val="00706A64"/>
    <w:rsid w:val="00742046"/>
    <w:rsid w:val="00754E2B"/>
    <w:rsid w:val="00775DB8"/>
    <w:rsid w:val="00781E50"/>
    <w:rsid w:val="007851C2"/>
    <w:rsid w:val="007A4828"/>
    <w:rsid w:val="007A5264"/>
    <w:rsid w:val="007A636A"/>
    <w:rsid w:val="007B7498"/>
    <w:rsid w:val="007C1D93"/>
    <w:rsid w:val="007C6AEE"/>
    <w:rsid w:val="007C71AC"/>
    <w:rsid w:val="007E33B0"/>
    <w:rsid w:val="00807AE8"/>
    <w:rsid w:val="00846902"/>
    <w:rsid w:val="00853EFF"/>
    <w:rsid w:val="0086416F"/>
    <w:rsid w:val="008C3A68"/>
    <w:rsid w:val="008C5857"/>
    <w:rsid w:val="00902C8C"/>
    <w:rsid w:val="009079DA"/>
    <w:rsid w:val="009238C4"/>
    <w:rsid w:val="00934CE8"/>
    <w:rsid w:val="009451D8"/>
    <w:rsid w:val="00952C15"/>
    <w:rsid w:val="00954A18"/>
    <w:rsid w:val="0096718E"/>
    <w:rsid w:val="0097457C"/>
    <w:rsid w:val="009754E9"/>
    <w:rsid w:val="00982652"/>
    <w:rsid w:val="00983507"/>
    <w:rsid w:val="009867EF"/>
    <w:rsid w:val="00993A7B"/>
    <w:rsid w:val="009A7E75"/>
    <w:rsid w:val="009B06FD"/>
    <w:rsid w:val="009B0A63"/>
    <w:rsid w:val="009B29FB"/>
    <w:rsid w:val="009B3CE5"/>
    <w:rsid w:val="009C3F49"/>
    <w:rsid w:val="009C5824"/>
    <w:rsid w:val="009C5C85"/>
    <w:rsid w:val="009D334F"/>
    <w:rsid w:val="00A02F71"/>
    <w:rsid w:val="00A04425"/>
    <w:rsid w:val="00A16645"/>
    <w:rsid w:val="00A20396"/>
    <w:rsid w:val="00A254FE"/>
    <w:rsid w:val="00A36185"/>
    <w:rsid w:val="00A4134B"/>
    <w:rsid w:val="00A41F9F"/>
    <w:rsid w:val="00A4265A"/>
    <w:rsid w:val="00A51156"/>
    <w:rsid w:val="00A60E94"/>
    <w:rsid w:val="00A65325"/>
    <w:rsid w:val="00A67EB7"/>
    <w:rsid w:val="00A77C03"/>
    <w:rsid w:val="00AC1DB6"/>
    <w:rsid w:val="00AD102A"/>
    <w:rsid w:val="00B22E4C"/>
    <w:rsid w:val="00B3125F"/>
    <w:rsid w:val="00B412A5"/>
    <w:rsid w:val="00B459BB"/>
    <w:rsid w:val="00B50DB3"/>
    <w:rsid w:val="00B56B75"/>
    <w:rsid w:val="00B713CF"/>
    <w:rsid w:val="00B8241D"/>
    <w:rsid w:val="00B82986"/>
    <w:rsid w:val="00B92394"/>
    <w:rsid w:val="00B963D2"/>
    <w:rsid w:val="00B96BDE"/>
    <w:rsid w:val="00BB25BB"/>
    <w:rsid w:val="00BC560A"/>
    <w:rsid w:val="00BC625E"/>
    <w:rsid w:val="00BD3A73"/>
    <w:rsid w:val="00BD46E8"/>
    <w:rsid w:val="00BE62D5"/>
    <w:rsid w:val="00C106FB"/>
    <w:rsid w:val="00C11715"/>
    <w:rsid w:val="00C210C6"/>
    <w:rsid w:val="00C32B73"/>
    <w:rsid w:val="00C630F9"/>
    <w:rsid w:val="00C873F2"/>
    <w:rsid w:val="00C91069"/>
    <w:rsid w:val="00CB597D"/>
    <w:rsid w:val="00CC0B4B"/>
    <w:rsid w:val="00CC2A65"/>
    <w:rsid w:val="00CD2096"/>
    <w:rsid w:val="00D001E2"/>
    <w:rsid w:val="00D110B1"/>
    <w:rsid w:val="00D1183F"/>
    <w:rsid w:val="00D256D7"/>
    <w:rsid w:val="00D32A98"/>
    <w:rsid w:val="00D40129"/>
    <w:rsid w:val="00D44361"/>
    <w:rsid w:val="00D47BAD"/>
    <w:rsid w:val="00D87B48"/>
    <w:rsid w:val="00D9442C"/>
    <w:rsid w:val="00DA7C59"/>
    <w:rsid w:val="00DD0FF1"/>
    <w:rsid w:val="00DD2417"/>
    <w:rsid w:val="00DF68E3"/>
    <w:rsid w:val="00E058FE"/>
    <w:rsid w:val="00E17592"/>
    <w:rsid w:val="00E24655"/>
    <w:rsid w:val="00E878A1"/>
    <w:rsid w:val="00E942D2"/>
    <w:rsid w:val="00E9500F"/>
    <w:rsid w:val="00EA0AD8"/>
    <w:rsid w:val="00EA3CD7"/>
    <w:rsid w:val="00EB5DD0"/>
    <w:rsid w:val="00EC5DFD"/>
    <w:rsid w:val="00ED11AF"/>
    <w:rsid w:val="00EE08DD"/>
    <w:rsid w:val="00EF3E62"/>
    <w:rsid w:val="00EF5423"/>
    <w:rsid w:val="00F17DC1"/>
    <w:rsid w:val="00F24044"/>
    <w:rsid w:val="00F241EB"/>
    <w:rsid w:val="00F32F80"/>
    <w:rsid w:val="00F41442"/>
    <w:rsid w:val="00F50F0C"/>
    <w:rsid w:val="00F53CF5"/>
    <w:rsid w:val="00F84C11"/>
    <w:rsid w:val="00F85F22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3</TotalTime>
  <Pages>1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6</cp:revision>
  <cp:lastPrinted>2026-08-05T13:15:00Z</cp:lastPrinted>
  <dcterms:created xsi:type="dcterms:W3CDTF">2026-08-06T06:17:00Z</dcterms:created>
  <dcterms:modified xsi:type="dcterms:W3CDTF">2026-08-06T06:22:00Z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