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58008DFB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472C23" w:rsidRPr="00472C23">
        <w:t xml:space="preserve"> </w:t>
      </w:r>
      <w:r w:rsidR="00472C23" w:rsidRPr="00472C23">
        <w:rPr>
          <w:sz w:val="24"/>
        </w:rPr>
        <w:t>MUML/2026/29175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5F4251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5066CFE5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0B7DDF" w:rsidRPr="000B7DDF">
        <w:rPr>
          <w:b/>
          <w:bCs/>
          <w:sz w:val="24"/>
        </w:rPr>
        <w:t>TADY JSME DOMA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276B2E" w:rsidRPr="00276B2E">
        <w:rPr>
          <w:b/>
          <w:bCs/>
          <w:sz w:val="24"/>
        </w:rPr>
        <w:t>Ovesné Kladruby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5CED2FC4" w14:textId="7B72CADF" w:rsidR="006D1834" w:rsidRPr="00276B2E" w:rsidRDefault="000B7DDF" w:rsidP="003F6DD5">
      <w:pPr>
        <w:jc w:val="center"/>
        <w:rPr>
          <w:b/>
          <w:bCs/>
          <w:iCs/>
          <w:sz w:val="26"/>
          <w:szCs w:val="26"/>
        </w:rPr>
      </w:pPr>
      <w:r w:rsidRPr="000B7DDF">
        <w:rPr>
          <w:b/>
          <w:bCs/>
          <w:sz w:val="24"/>
        </w:rPr>
        <w:t>TADY JSME DOMA</w:t>
      </w:r>
    </w:p>
    <w:p w14:paraId="100C48F9" w14:textId="77777777" w:rsidR="00505826" w:rsidRPr="0067605B" w:rsidRDefault="00505826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600929BD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0B7DDF">
        <w:rPr>
          <w:sz w:val="24"/>
        </w:rPr>
        <w:t>29</w:t>
      </w:r>
      <w:r w:rsidR="00FE00BA" w:rsidRPr="00431D9A">
        <w:rPr>
          <w:sz w:val="24"/>
        </w:rPr>
        <w:t xml:space="preserve">. </w:t>
      </w:r>
      <w:r w:rsidR="006C5769">
        <w:rPr>
          <w:sz w:val="24"/>
        </w:rPr>
        <w:t>0</w:t>
      </w:r>
      <w:r w:rsidR="00FE00BA" w:rsidRPr="00431D9A">
        <w:rPr>
          <w:sz w:val="24"/>
        </w:rPr>
        <w:t>7. 2026 v </w:t>
      </w:r>
      <w:r w:rsidR="000B7DDF">
        <w:rPr>
          <w:sz w:val="24"/>
        </w:rPr>
        <w:t>10</w:t>
      </w:r>
      <w:r w:rsidR="00FE00BA" w:rsidRPr="00431D9A">
        <w:rPr>
          <w:sz w:val="24"/>
        </w:rPr>
        <w:t>:</w:t>
      </w:r>
      <w:r w:rsidR="000B7DDF">
        <w:rPr>
          <w:sz w:val="24"/>
        </w:rPr>
        <w:t>0</w:t>
      </w:r>
      <w:r w:rsidR="00FE00BA" w:rsidRPr="00431D9A">
        <w:rPr>
          <w:sz w:val="24"/>
        </w:rPr>
        <w:t xml:space="preserve">0 hodin zmocněncem výše uvedené volební strany paní </w:t>
      </w:r>
      <w:r w:rsidR="000B7DDF">
        <w:rPr>
          <w:sz w:val="24"/>
        </w:rPr>
        <w:t>Lenkou Albertovou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276B2E">
        <w:rPr>
          <w:sz w:val="24"/>
        </w:rPr>
        <w:t>Ovesné Kladruby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5BD31677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0B7DDF">
        <w:rPr>
          <w:sz w:val="24"/>
        </w:rPr>
        <w:t>7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 xml:space="preserve">Při přebírání kandidátní listiny </w:t>
      </w:r>
      <w:r w:rsidR="00AB0AA6">
        <w:rPr>
          <w:sz w:val="24"/>
        </w:rPr>
        <w:t>ne</w:t>
      </w:r>
      <w:r w:rsidR="00636FE5" w:rsidRPr="009D334F">
        <w:rPr>
          <w:sz w:val="24"/>
        </w:rPr>
        <w:t>byla zjištěna závada</w:t>
      </w:r>
      <w:r w:rsidR="00AB0AA6">
        <w:rPr>
          <w:sz w:val="24"/>
        </w:rPr>
        <w:t>.</w:t>
      </w:r>
      <w:r w:rsidR="005E486B" w:rsidRPr="009D334F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4CFC7A65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980BA1">
        <w:rPr>
          <w:sz w:val="24"/>
        </w:rPr>
        <w:t xml:space="preserve">18. </w:t>
      </w:r>
      <w:r w:rsidR="006C5769">
        <w:rPr>
          <w:sz w:val="24"/>
        </w:rPr>
        <w:t>0</w:t>
      </w:r>
      <w:r w:rsidR="00980BA1">
        <w:rPr>
          <w:sz w:val="24"/>
        </w:rPr>
        <w:t>8. 2026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2EBF36A2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4651D5">
        <w:rPr>
          <w:sz w:val="24"/>
        </w:rPr>
        <w:t xml:space="preserve">: </w:t>
      </w:r>
      <w:r w:rsidR="000B7DDF">
        <w:rPr>
          <w:sz w:val="24"/>
        </w:rPr>
        <w:t xml:space="preserve">Lenka Albertová, </w:t>
      </w:r>
      <w:r w:rsidR="00D41F6A">
        <w:rPr>
          <w:sz w:val="24"/>
        </w:rPr>
        <w:t>Husova 217, Černošín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AFD2" w14:textId="77777777" w:rsidR="00A56790" w:rsidRDefault="00A56790">
      <w:r>
        <w:separator/>
      </w:r>
    </w:p>
  </w:endnote>
  <w:endnote w:type="continuationSeparator" w:id="0">
    <w:p w14:paraId="3F36E948" w14:textId="77777777" w:rsidR="00A56790" w:rsidRDefault="00A5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6AAB9" w14:textId="77777777" w:rsidR="00A56790" w:rsidRDefault="00A56790">
      <w:r>
        <w:separator/>
      </w:r>
    </w:p>
  </w:footnote>
  <w:footnote w:type="continuationSeparator" w:id="0">
    <w:p w14:paraId="0A6CE39E" w14:textId="77777777" w:rsidR="00A56790" w:rsidRDefault="00A56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09180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B7DDF"/>
    <w:rsid w:val="000D1ECC"/>
    <w:rsid w:val="000E786D"/>
    <w:rsid w:val="00126AE2"/>
    <w:rsid w:val="00185A82"/>
    <w:rsid w:val="00192863"/>
    <w:rsid w:val="001A09C6"/>
    <w:rsid w:val="001B1213"/>
    <w:rsid w:val="001C75E0"/>
    <w:rsid w:val="00212CDC"/>
    <w:rsid w:val="00216010"/>
    <w:rsid w:val="00224E1E"/>
    <w:rsid w:val="002330AD"/>
    <w:rsid w:val="002517DA"/>
    <w:rsid w:val="002557E6"/>
    <w:rsid w:val="00257C5F"/>
    <w:rsid w:val="00276B2E"/>
    <w:rsid w:val="002C278B"/>
    <w:rsid w:val="002F351E"/>
    <w:rsid w:val="002F5089"/>
    <w:rsid w:val="003028F1"/>
    <w:rsid w:val="00310C4C"/>
    <w:rsid w:val="00327D71"/>
    <w:rsid w:val="00343A37"/>
    <w:rsid w:val="00344846"/>
    <w:rsid w:val="00363CC2"/>
    <w:rsid w:val="00373C34"/>
    <w:rsid w:val="00381359"/>
    <w:rsid w:val="003B11B5"/>
    <w:rsid w:val="003B643E"/>
    <w:rsid w:val="003C5814"/>
    <w:rsid w:val="003E20A3"/>
    <w:rsid w:val="003F6DD5"/>
    <w:rsid w:val="00431D9A"/>
    <w:rsid w:val="00443CDF"/>
    <w:rsid w:val="00452EA6"/>
    <w:rsid w:val="004614B9"/>
    <w:rsid w:val="004651D5"/>
    <w:rsid w:val="00472C23"/>
    <w:rsid w:val="004732F7"/>
    <w:rsid w:val="004761A5"/>
    <w:rsid w:val="004D4E3F"/>
    <w:rsid w:val="00505826"/>
    <w:rsid w:val="00527C4A"/>
    <w:rsid w:val="00536942"/>
    <w:rsid w:val="00544177"/>
    <w:rsid w:val="00582019"/>
    <w:rsid w:val="00596347"/>
    <w:rsid w:val="005A4801"/>
    <w:rsid w:val="005E486B"/>
    <w:rsid w:val="005F3B7A"/>
    <w:rsid w:val="005F4251"/>
    <w:rsid w:val="0061275F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C5769"/>
    <w:rsid w:val="006C5CA7"/>
    <w:rsid w:val="006D1834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1344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0BA1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03031"/>
    <w:rsid w:val="00A20396"/>
    <w:rsid w:val="00A254FE"/>
    <w:rsid w:val="00A36185"/>
    <w:rsid w:val="00A4134B"/>
    <w:rsid w:val="00A41F9F"/>
    <w:rsid w:val="00A4265A"/>
    <w:rsid w:val="00A51156"/>
    <w:rsid w:val="00A56790"/>
    <w:rsid w:val="00A65325"/>
    <w:rsid w:val="00A65EFE"/>
    <w:rsid w:val="00AB0AA6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C0B4B"/>
    <w:rsid w:val="00D110B1"/>
    <w:rsid w:val="00D32A98"/>
    <w:rsid w:val="00D40129"/>
    <w:rsid w:val="00D41F6A"/>
    <w:rsid w:val="00D44361"/>
    <w:rsid w:val="00D87B48"/>
    <w:rsid w:val="00D9442C"/>
    <w:rsid w:val="00DA7C59"/>
    <w:rsid w:val="00DD0FF1"/>
    <w:rsid w:val="00DD2417"/>
    <w:rsid w:val="00E058FE"/>
    <w:rsid w:val="00E17592"/>
    <w:rsid w:val="00E24655"/>
    <w:rsid w:val="00E34F61"/>
    <w:rsid w:val="00E878A1"/>
    <w:rsid w:val="00E942D2"/>
    <w:rsid w:val="00E9500F"/>
    <w:rsid w:val="00EA3CD7"/>
    <w:rsid w:val="00EB5DD0"/>
    <w:rsid w:val="00EC599A"/>
    <w:rsid w:val="00EC5DFD"/>
    <w:rsid w:val="00ED11AF"/>
    <w:rsid w:val="00EE08DD"/>
    <w:rsid w:val="00EF3E62"/>
    <w:rsid w:val="00EF5423"/>
    <w:rsid w:val="00F17DC1"/>
    <w:rsid w:val="00F241EB"/>
    <w:rsid w:val="00F41442"/>
    <w:rsid w:val="00F50F0C"/>
    <w:rsid w:val="00F53CF5"/>
    <w:rsid w:val="00F607A2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2</TotalTime>
  <Pages>1</Pages>
  <Words>414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4</cp:revision>
  <cp:lastPrinted>2026-07-31T06:36:00Z</cp:lastPrinted>
  <dcterms:created xsi:type="dcterms:W3CDTF">2026-08-06T06:11:00Z</dcterms:created>
  <dcterms:modified xsi:type="dcterms:W3CDTF">2026-08-06T06:13:00Z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